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B03" w:rsidRDefault="00313B03"/>
    <w:p w:rsidR="00781970" w:rsidRPr="00D1198F" w:rsidRDefault="00BB4B2D" w:rsidP="00FE6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Verdana" w:hAnsi="Verdana"/>
          <w:color w:val="FFFFFF" w:themeColor="background1"/>
          <w:sz w:val="20"/>
          <w:szCs w:val="28"/>
          <w:lang w:val="it-IT"/>
        </w:rPr>
      </w:pPr>
      <w:r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>Iniziare con Microsoft</w:t>
      </w:r>
      <w:r w:rsidR="00781970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 xml:space="preserve"> </w:t>
      </w:r>
      <w:r w:rsidR="00C80367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>Power</w:t>
      </w:r>
      <w:r w:rsidR="001219E1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>P</w:t>
      </w:r>
      <w:r w:rsidR="00C80367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>oint</w:t>
      </w:r>
      <w:r w:rsidR="00781970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 xml:space="preserve"> 2016 </w:t>
      </w:r>
      <w:r w:rsidR="00781970"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br/>
      </w:r>
      <w:r w:rsidRPr="00D1198F">
        <w:rPr>
          <w:rFonts w:ascii="Verdana" w:hAnsi="Verdana"/>
          <w:color w:val="FFFFFF" w:themeColor="background1"/>
          <w:sz w:val="20"/>
          <w:szCs w:val="28"/>
          <w:lang w:val="it-IT"/>
        </w:rPr>
        <w:t>Un confronto con la versione 2003</w:t>
      </w:r>
    </w:p>
    <w:p w:rsidR="00BB4B2D" w:rsidRPr="00D1198F" w:rsidRDefault="00BB4B2D" w:rsidP="00D1198F">
      <w:pPr>
        <w:spacing w:before="120" w:line="300" w:lineRule="atLeast"/>
        <w:rPr>
          <w:rFonts w:ascii="Verdana" w:hAnsi="Verdana"/>
          <w:sz w:val="18"/>
          <w:lang w:val="it-IT"/>
        </w:rPr>
      </w:pPr>
      <w:r w:rsidRPr="00D1198F">
        <w:rPr>
          <w:rFonts w:ascii="Verdana" w:hAnsi="Verdana"/>
          <w:sz w:val="18"/>
          <w:lang w:val="it-IT"/>
        </w:rPr>
        <w:t xml:space="preserve">Nel corso del passaggio a Microsoft Office 365 su tutti i PC dell’amministrazione provinciale dell’Alto Adige verrà installato </w:t>
      </w:r>
      <w:r w:rsidR="001219E1" w:rsidRPr="00D1198F">
        <w:rPr>
          <w:rFonts w:ascii="Verdana" w:hAnsi="Verdana"/>
          <w:sz w:val="18"/>
          <w:lang w:val="it-IT"/>
        </w:rPr>
        <w:t>PowerPoint</w:t>
      </w:r>
      <w:r w:rsidRPr="00D1198F">
        <w:rPr>
          <w:rFonts w:ascii="Verdana" w:hAnsi="Verdana"/>
          <w:sz w:val="18"/>
          <w:lang w:val="it-IT"/>
        </w:rPr>
        <w:t xml:space="preserve"> 2016. Questo manuale spiega le differenze principali tra la nuova versione 2016 e la vecchia versione installata fino ad oggi (versione 2003).</w:t>
      </w:r>
    </w:p>
    <w:p w:rsidR="00BB4B2D" w:rsidRPr="00D1198F" w:rsidRDefault="00BB4B2D" w:rsidP="00D1198F">
      <w:pPr>
        <w:spacing w:before="120" w:line="300" w:lineRule="atLeast"/>
        <w:rPr>
          <w:rFonts w:ascii="Verdana" w:hAnsi="Verdana"/>
          <w:sz w:val="18"/>
          <w:lang w:val="it-IT"/>
        </w:rPr>
      </w:pPr>
      <w:r w:rsidRPr="00D1198F">
        <w:rPr>
          <w:rFonts w:ascii="Verdana" w:hAnsi="Verdana"/>
          <w:sz w:val="18"/>
          <w:lang w:val="it-IT"/>
        </w:rPr>
        <w:t>Inoltre sono disponibil</w:t>
      </w:r>
      <w:r w:rsidR="00A57E95">
        <w:rPr>
          <w:rFonts w:ascii="Verdana" w:hAnsi="Verdana"/>
          <w:sz w:val="18"/>
          <w:lang w:val="it-IT"/>
        </w:rPr>
        <w:t>i</w:t>
      </w:r>
      <w:r w:rsidRPr="00D1198F">
        <w:rPr>
          <w:rFonts w:ascii="Verdana" w:hAnsi="Verdana"/>
          <w:sz w:val="18"/>
          <w:lang w:val="it-IT"/>
        </w:rPr>
        <w:t xml:space="preserve"> manuali approfonditivi e video </w:t>
      </w:r>
      <w:proofErr w:type="spellStart"/>
      <w:r w:rsidRPr="00D1198F">
        <w:rPr>
          <w:rFonts w:ascii="Verdana" w:hAnsi="Verdana"/>
          <w:sz w:val="18"/>
          <w:lang w:val="it-IT"/>
        </w:rPr>
        <w:t>tutorials</w:t>
      </w:r>
      <w:proofErr w:type="spellEnd"/>
      <w:r w:rsidRPr="00D1198F">
        <w:rPr>
          <w:rFonts w:ascii="Verdana" w:hAnsi="Verdana"/>
          <w:sz w:val="18"/>
          <w:lang w:val="it-IT"/>
        </w:rPr>
        <w:t>, che spiegano le stesse funzioni in una forma multimediale.</w:t>
      </w:r>
    </w:p>
    <w:p w:rsidR="00BB4B2D" w:rsidRPr="00DD7FF0" w:rsidRDefault="00BB4B2D" w:rsidP="00BB4B2D">
      <w:pPr>
        <w:rPr>
          <w:rFonts w:asciiTheme="minorHAnsi" w:hAnsiTheme="minorHAnsi"/>
          <w:b/>
          <w:lang w:val="it-IT"/>
        </w:rPr>
      </w:pPr>
    </w:p>
    <w:p w:rsidR="00BB4B2D" w:rsidRPr="00DD7FF0" w:rsidRDefault="00BB4B2D" w:rsidP="00BB4B2D">
      <w:pPr>
        <w:rPr>
          <w:rFonts w:asciiTheme="minorHAnsi" w:hAnsiTheme="minorHAnsi"/>
          <w:lang w:val="it-IT"/>
        </w:rPr>
      </w:pPr>
      <w:bookmarkStart w:id="0" w:name="_GoBack"/>
      <w:bookmarkEnd w:id="0"/>
    </w:p>
    <w:p w:rsidR="00BB4B2D" w:rsidRPr="00D1198F" w:rsidRDefault="00BB4B2D" w:rsidP="00D1198F">
      <w:pPr>
        <w:spacing w:before="120" w:line="300" w:lineRule="atLeast"/>
        <w:ind w:left="851"/>
        <w:rPr>
          <w:rFonts w:ascii="Verdana" w:hAnsi="Verdana"/>
          <w:b/>
          <w:sz w:val="18"/>
          <w:lang w:val="it-IT"/>
        </w:rPr>
      </w:pPr>
      <w:r w:rsidRPr="00D1198F">
        <w:rPr>
          <w:rFonts w:ascii="Verdana" w:hAnsi="Verdana"/>
          <w:noProof/>
          <w:sz w:val="18"/>
        </w:rPr>
        <w:drawing>
          <wp:anchor distT="0" distB="0" distL="114300" distR="114300" simplePos="0" relativeHeight="252078080" behindDoc="1" locked="0" layoutInCell="1" allowOverlap="1" wp14:anchorId="454A4A75" wp14:editId="4E173FB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3761" cy="414707"/>
            <wp:effectExtent l="0" t="0" r="0" b="4445"/>
            <wp:wrapNone/>
            <wp:docPr id="459" name="Picture 146" descr="light-bulb-30444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46" descr="light-bulb-304443_64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1" cy="4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1198F">
        <w:rPr>
          <w:rFonts w:ascii="Verdana" w:hAnsi="Verdana"/>
          <w:b/>
          <w:sz w:val="18"/>
          <w:lang w:val="it-IT"/>
        </w:rPr>
        <w:t xml:space="preserve">Manuali e video </w:t>
      </w:r>
      <w:proofErr w:type="spellStart"/>
      <w:r w:rsidRPr="00D1198F">
        <w:rPr>
          <w:rFonts w:ascii="Verdana" w:hAnsi="Verdana"/>
          <w:b/>
          <w:sz w:val="18"/>
          <w:lang w:val="it-IT"/>
        </w:rPr>
        <w:t>tutorials</w:t>
      </w:r>
      <w:proofErr w:type="spellEnd"/>
      <w:r w:rsidRPr="00D1198F">
        <w:rPr>
          <w:rFonts w:ascii="Verdana" w:hAnsi="Verdana"/>
          <w:b/>
          <w:sz w:val="18"/>
          <w:lang w:val="it-IT"/>
        </w:rPr>
        <w:t xml:space="preserve"> per tutti i prodotti Microsoft Office installati si trovano in Intranet nella </w:t>
      </w:r>
      <w:proofErr w:type="spellStart"/>
      <w:r w:rsidRPr="00D1198F">
        <w:rPr>
          <w:rFonts w:ascii="Verdana" w:hAnsi="Verdana"/>
          <w:b/>
          <w:sz w:val="18"/>
          <w:lang w:val="it-IT"/>
        </w:rPr>
        <w:t>Landmaus</w:t>
      </w:r>
      <w:proofErr w:type="spellEnd"/>
      <w:r w:rsidR="000200EF">
        <w:rPr>
          <w:rFonts w:ascii="Verdana" w:hAnsi="Verdana"/>
          <w:b/>
          <w:sz w:val="18"/>
          <w:lang w:val="it-IT"/>
        </w:rPr>
        <w:br/>
      </w:r>
      <w:r w:rsidRPr="00D1198F">
        <w:rPr>
          <w:rFonts w:ascii="Verdana" w:hAnsi="Verdana"/>
          <w:b/>
          <w:sz w:val="18"/>
          <w:lang w:val="it-IT"/>
        </w:rPr>
        <w:t xml:space="preserve">(Consigli, trucchetti e guide per programmi MS Office e </w:t>
      </w:r>
      <w:proofErr w:type="spellStart"/>
      <w:r w:rsidRPr="00D1198F">
        <w:rPr>
          <w:rFonts w:ascii="Verdana" w:hAnsi="Verdana"/>
          <w:b/>
          <w:sz w:val="18"/>
          <w:lang w:val="it-IT"/>
        </w:rPr>
        <w:t>LibreOffice</w:t>
      </w:r>
      <w:proofErr w:type="spellEnd"/>
      <w:r w:rsidRPr="00D1198F">
        <w:rPr>
          <w:rFonts w:ascii="Verdana" w:hAnsi="Verdana"/>
          <w:b/>
          <w:sz w:val="18"/>
          <w:lang w:val="it-IT"/>
        </w:rPr>
        <w:t>)</w:t>
      </w:r>
    </w:p>
    <w:p w:rsidR="00995615" w:rsidRPr="00D1198F" w:rsidRDefault="00995615" w:rsidP="00995615">
      <w:pPr>
        <w:rPr>
          <w:rFonts w:ascii="Verdana" w:hAnsi="Verdana"/>
          <w:b/>
          <w:sz w:val="18"/>
          <w:lang w:val="it-IT"/>
        </w:rPr>
      </w:pPr>
    </w:p>
    <w:p w:rsidR="00995615" w:rsidRPr="00D1198F" w:rsidRDefault="00995615" w:rsidP="00995615">
      <w:pPr>
        <w:rPr>
          <w:rFonts w:ascii="Verdana" w:hAnsi="Verdana"/>
          <w:b/>
          <w:sz w:val="18"/>
          <w:lang w:val="it-IT"/>
        </w:rPr>
      </w:pPr>
    </w:p>
    <w:p w:rsidR="00D1198F" w:rsidRPr="00D1198F" w:rsidRDefault="00D1198F" w:rsidP="00995615">
      <w:pPr>
        <w:rPr>
          <w:rFonts w:ascii="Verdana" w:hAnsi="Verdana"/>
          <w:b/>
          <w:sz w:val="18"/>
          <w:lang w:val="it-IT"/>
        </w:rPr>
      </w:pPr>
    </w:p>
    <w:p w:rsidR="00D1198F" w:rsidRPr="00D1198F" w:rsidRDefault="00D1198F" w:rsidP="00995615">
      <w:pPr>
        <w:rPr>
          <w:rFonts w:ascii="Verdana" w:hAnsi="Verdana"/>
          <w:b/>
          <w:sz w:val="18"/>
          <w:lang w:val="it-IT"/>
        </w:rPr>
      </w:pPr>
    </w:p>
    <w:tbl>
      <w:tblPr>
        <w:tblW w:w="0" w:type="auto"/>
        <w:tblInd w:w="-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68" w:type="dxa"/>
          <w:left w:w="70" w:type="dxa"/>
          <w:bottom w:w="68" w:type="dxa"/>
          <w:right w:w="70" w:type="dxa"/>
        </w:tblCellMar>
        <w:tblLook w:val="0000" w:firstRow="0" w:lastRow="0" w:firstColumn="0" w:lastColumn="0" w:noHBand="0" w:noVBand="0"/>
      </w:tblPr>
      <w:tblGrid>
        <w:gridCol w:w="11587"/>
      </w:tblGrid>
      <w:tr w:rsidR="00995615" w:rsidRPr="00BA798C" w:rsidTr="001942D1">
        <w:trPr>
          <w:trHeight w:val="3643"/>
        </w:trPr>
        <w:tc>
          <w:tcPr>
            <w:tcW w:w="11587" w:type="dxa"/>
          </w:tcPr>
          <w:p w:rsidR="00995615" w:rsidRPr="00D1198F" w:rsidRDefault="001219E1" w:rsidP="00D1198F">
            <w:pPr>
              <w:spacing w:before="120" w:line="300" w:lineRule="atLeast"/>
              <w:ind w:left="105"/>
              <w:rPr>
                <w:rFonts w:ascii="Verdana" w:hAnsi="Verdana"/>
                <w:b/>
                <w:sz w:val="18"/>
                <w:lang w:val="it-IT"/>
              </w:rPr>
            </w:pPr>
            <w:r w:rsidRPr="00D1198F">
              <w:rPr>
                <w:rFonts w:ascii="Verdana" w:hAnsi="Verdana"/>
                <w:b/>
                <w:sz w:val="18"/>
                <w:lang w:val="it-IT"/>
              </w:rPr>
              <w:t>Un confronto con la versione 2003</w:t>
            </w:r>
          </w:p>
          <w:p w:rsidR="00995615" w:rsidRPr="00D1198F" w:rsidRDefault="001219E1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</w:rPr>
            </w:pPr>
            <w:r w:rsidRPr="00D1198F">
              <w:rPr>
                <w:rFonts w:ascii="Verdana" w:hAnsi="Verdana"/>
                <w:sz w:val="18"/>
              </w:rPr>
              <w:t>Desktop di</w:t>
            </w:r>
            <w:r w:rsidR="00995615" w:rsidRPr="00D1198F">
              <w:rPr>
                <w:rFonts w:ascii="Verdana" w:hAnsi="Verdana"/>
                <w:sz w:val="18"/>
              </w:rPr>
              <w:t xml:space="preserve"> </w:t>
            </w:r>
            <w:r w:rsidR="00C80367" w:rsidRPr="00D1198F">
              <w:rPr>
                <w:rFonts w:ascii="Verdana" w:hAnsi="Verdana"/>
                <w:sz w:val="18"/>
              </w:rPr>
              <w:t>PowerPoint</w:t>
            </w:r>
            <w:r w:rsidR="00995615" w:rsidRPr="00D1198F">
              <w:rPr>
                <w:rFonts w:ascii="Verdana" w:hAnsi="Verdana"/>
                <w:sz w:val="18"/>
              </w:rPr>
              <w:t xml:space="preserve"> 2016</w:t>
            </w:r>
          </w:p>
          <w:p w:rsidR="001219E1" w:rsidRPr="00D1198F" w:rsidRDefault="001219E1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>Aprire un documento</w:t>
            </w:r>
          </w:p>
          <w:p w:rsidR="001219E1" w:rsidRPr="00D1198F" w:rsidRDefault="001219E1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>Salvare un documento</w:t>
            </w:r>
          </w:p>
          <w:p w:rsidR="001219E1" w:rsidRPr="00D1198F" w:rsidRDefault="001219E1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>Stampare un documento</w:t>
            </w:r>
          </w:p>
          <w:p w:rsidR="008A018B" w:rsidRPr="00D1198F" w:rsidRDefault="001219E1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 xml:space="preserve">Consiglio: Barra di accesso rapido in </w:t>
            </w:r>
            <w:r w:rsidR="001942D1">
              <w:rPr>
                <w:rFonts w:ascii="Verdana" w:hAnsi="Verdana"/>
                <w:sz w:val="18"/>
                <w:lang w:val="it-IT"/>
              </w:rPr>
              <w:t>PowerPoint</w:t>
            </w:r>
            <w:r w:rsidRPr="00D1198F">
              <w:rPr>
                <w:rFonts w:ascii="Verdana" w:hAnsi="Verdana"/>
                <w:sz w:val="18"/>
                <w:lang w:val="it-IT"/>
              </w:rPr>
              <w:t xml:space="preserve"> 2016 in sostituzione della barra „</w:t>
            </w:r>
            <w:proofErr w:type="gramStart"/>
            <w:r w:rsidRPr="00D1198F">
              <w:rPr>
                <w:rFonts w:ascii="Verdana" w:hAnsi="Verdana"/>
                <w:sz w:val="18"/>
                <w:lang w:val="it-IT"/>
              </w:rPr>
              <w:t>Standard“ nella</w:t>
            </w:r>
            <w:proofErr w:type="gramEnd"/>
            <w:r w:rsidRPr="00D1198F">
              <w:rPr>
                <w:rFonts w:ascii="Verdana" w:hAnsi="Verdana"/>
                <w:sz w:val="18"/>
                <w:lang w:val="it-IT"/>
              </w:rPr>
              <w:t xml:space="preserve"> versione 2003</w:t>
            </w:r>
          </w:p>
          <w:p w:rsidR="001A1E56" w:rsidRPr="00D1198F" w:rsidRDefault="008A018B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 xml:space="preserve">Riquadro animazione </w:t>
            </w:r>
            <w:r w:rsidR="001A1E56" w:rsidRPr="00D1198F">
              <w:rPr>
                <w:rFonts w:ascii="Verdana" w:hAnsi="Verdana"/>
                <w:sz w:val="18"/>
                <w:lang w:val="it-IT"/>
              </w:rPr>
              <w:t>&amp; Co.</w:t>
            </w:r>
          </w:p>
          <w:p w:rsidR="001A1E56" w:rsidRPr="00D1198F" w:rsidRDefault="008A018B" w:rsidP="00D1198F">
            <w:pPr>
              <w:numPr>
                <w:ilvl w:val="0"/>
                <w:numId w:val="7"/>
              </w:numPr>
              <w:spacing w:before="120" w:line="300" w:lineRule="atLeast"/>
              <w:ind w:left="825"/>
              <w:rPr>
                <w:rFonts w:ascii="Verdana" w:hAnsi="Verdana"/>
                <w:sz w:val="18"/>
                <w:lang w:val="it-IT"/>
              </w:rPr>
            </w:pPr>
            <w:r w:rsidRPr="00D1198F">
              <w:rPr>
                <w:rFonts w:ascii="Verdana" w:hAnsi="Verdana"/>
                <w:sz w:val="18"/>
                <w:lang w:val="it-IT"/>
              </w:rPr>
              <w:t>Bene da sapere: Pianificazione e presentare</w:t>
            </w:r>
          </w:p>
        </w:tc>
      </w:tr>
    </w:tbl>
    <w:p w:rsidR="001C37F1" w:rsidRPr="008A018B" w:rsidRDefault="001C37F1">
      <w:pPr>
        <w:rPr>
          <w:lang w:val="it-IT"/>
        </w:rPr>
      </w:pPr>
    </w:p>
    <w:p w:rsidR="001C37F1" w:rsidRPr="008A018B" w:rsidRDefault="001C37F1">
      <w:pPr>
        <w:rPr>
          <w:lang w:val="it-IT"/>
        </w:rPr>
      </w:pPr>
      <w:r w:rsidRPr="008A018B">
        <w:rPr>
          <w:lang w:val="it-IT"/>
        </w:rPr>
        <w:br w:type="page"/>
      </w:r>
    </w:p>
    <w:p w:rsidR="00ED3455" w:rsidRPr="008A018B" w:rsidRDefault="00ED3455">
      <w:pPr>
        <w:rPr>
          <w:lang w:val="it-IT"/>
        </w:rPr>
      </w:pPr>
    </w:p>
    <w:p w:rsidR="00217C08" w:rsidRPr="00843633" w:rsidRDefault="00153A4E" w:rsidP="00FE6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rFonts w:ascii="Verdana" w:hAnsi="Verdana"/>
          <w:color w:val="FFFFFF"/>
          <w:sz w:val="20"/>
        </w:rPr>
      </w:pPr>
      <w:r w:rsidRPr="00843633">
        <w:rPr>
          <w:rFonts w:ascii="Verdana" w:hAnsi="Verdana"/>
          <w:color w:val="FFFFFF"/>
          <w:sz w:val="20"/>
        </w:rPr>
        <w:t xml:space="preserve">A) </w:t>
      </w:r>
      <w:r w:rsidR="00F924C4" w:rsidRPr="00843633">
        <w:rPr>
          <w:rFonts w:ascii="Verdana" w:hAnsi="Verdana"/>
          <w:color w:val="FFFFFF"/>
          <w:sz w:val="20"/>
        </w:rPr>
        <w:t>Desktop di</w:t>
      </w:r>
      <w:r w:rsidR="00217C08" w:rsidRPr="00843633">
        <w:rPr>
          <w:rFonts w:ascii="Verdana" w:hAnsi="Verdana"/>
          <w:color w:val="FFFFFF"/>
          <w:sz w:val="20"/>
        </w:rPr>
        <w:t xml:space="preserve"> </w:t>
      </w:r>
      <w:r w:rsidR="00C80367" w:rsidRPr="00843633">
        <w:rPr>
          <w:rFonts w:ascii="Verdana" w:hAnsi="Verdana"/>
          <w:color w:val="FFFFFF"/>
          <w:sz w:val="20"/>
        </w:rPr>
        <w:t>PowerPoint</w:t>
      </w:r>
      <w:r w:rsidR="00217C08" w:rsidRPr="00843633">
        <w:rPr>
          <w:rFonts w:ascii="Verdana" w:hAnsi="Verdana"/>
          <w:color w:val="FFFFFF"/>
          <w:sz w:val="20"/>
        </w:rPr>
        <w:t xml:space="preserve"> 2016</w:t>
      </w:r>
    </w:p>
    <w:p w:rsidR="00217C08" w:rsidRDefault="00B62E18">
      <w:r w:rsidRPr="00C71715">
        <w:rPr>
          <w:noProof/>
        </w:rPr>
        <mc:AlternateContent>
          <mc:Choice Requires="wps">
            <w:drawing>
              <wp:anchor distT="45720" distB="45720" distL="114300" distR="114300" simplePos="0" relativeHeight="251587562" behindDoc="1" locked="0" layoutInCell="1" allowOverlap="1" wp14:anchorId="7E9F842C" wp14:editId="489E83DF">
                <wp:simplePos x="0" y="0"/>
                <wp:positionH relativeFrom="column">
                  <wp:posOffset>4422445</wp:posOffset>
                </wp:positionH>
                <wp:positionV relativeFrom="paragraph">
                  <wp:posOffset>85725</wp:posOffset>
                </wp:positionV>
                <wp:extent cx="5181600" cy="657225"/>
                <wp:effectExtent l="0" t="0" r="19050" b="28575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1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657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D63DA8" w:rsidRDefault="00BA798C" w:rsidP="00B62E18">
                            <w:pPr>
                              <w:spacing w:line="300" w:lineRule="atLeast"/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</w:pPr>
                            <w:r w:rsidRPr="00D63DA8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 xml:space="preserve">In confronto a Microsoft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>PowerPoint</w:t>
                            </w:r>
                            <w:r w:rsidRPr="00D63DA8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 xml:space="preserve"> 2003 in alto a destra esiste una X sola (e non più due). Un clic su essa chiude il documento stesso. Con la chiusura </w:t>
                            </w:r>
                            <w:r w:rsidRPr="00D63DA8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br/>
                              <w:t>dell’ultimo documento si chiude anche il programma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F842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8.2pt;margin-top:6.75pt;width:408pt;height:51.75pt;z-index:-2517289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" fillcolor="#ffc000">
                <v:textbox>
                  <w:txbxContent>
                    <w:p w:rsidR="00BA798C" w:rsidRPr="00D63DA8" w:rsidRDefault="00BA798C" w:rsidP="00B62E18">
                      <w:pPr>
                        <w:spacing w:line="300" w:lineRule="atLeast"/>
                        <w:rPr>
                          <w:rFonts w:ascii="Verdana" w:hAnsi="Verdana"/>
                          <w:sz w:val="18"/>
                          <w:lang w:val="it-IT"/>
                        </w:rPr>
                      </w:pPr>
                      <w:r w:rsidRPr="00D63DA8">
                        <w:rPr>
                          <w:rFonts w:ascii="Verdana" w:hAnsi="Verdana"/>
                          <w:sz w:val="18"/>
                          <w:lang w:val="it-IT"/>
                        </w:rPr>
                        <w:t xml:space="preserve">In confronto a Microsoft </w:t>
                      </w:r>
                      <w:r>
                        <w:rPr>
                          <w:rFonts w:ascii="Verdana" w:hAnsi="Verdana"/>
                          <w:sz w:val="18"/>
                          <w:lang w:val="it-IT"/>
                        </w:rPr>
                        <w:t>PowerPoint</w:t>
                      </w:r>
                      <w:r w:rsidRPr="00D63DA8">
                        <w:rPr>
                          <w:rFonts w:ascii="Verdana" w:hAnsi="Verdana"/>
                          <w:sz w:val="18"/>
                          <w:lang w:val="it-IT"/>
                        </w:rPr>
                        <w:t xml:space="preserve"> 2003 in alto a destra esiste una X sola (e non più due). Un clic su essa chiude il documento stesso. Con la chiusura </w:t>
                      </w:r>
                      <w:r w:rsidRPr="00D63DA8">
                        <w:rPr>
                          <w:rFonts w:ascii="Verdana" w:hAnsi="Verdana"/>
                          <w:sz w:val="18"/>
                          <w:lang w:val="it-IT"/>
                        </w:rPr>
                        <w:br/>
                        <w:t>dell’ultimo documento si chiude anche il programma Word.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90A08" w:rsidRDefault="009C660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8125586</wp:posOffset>
                </wp:positionH>
                <wp:positionV relativeFrom="paragraph">
                  <wp:posOffset>147296</wp:posOffset>
                </wp:positionV>
                <wp:extent cx="373075" cy="564870"/>
                <wp:effectExtent l="38100" t="19050" r="27305" b="64135"/>
                <wp:wrapNone/>
                <wp:docPr id="14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075" cy="56487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25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4" o:spid="_x0000_s1026" type="#_x0000_t32" style="position:absolute;margin-left:639.8pt;margin-top:11.6pt;width:29.4pt;height:4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" strokecolor="#c00000" strokeweight="4pt">
                <v:stroke endarrow="block"/>
              </v:shape>
            </w:pict>
          </mc:Fallback>
        </mc:AlternateContent>
      </w:r>
      <w:r w:rsidR="00CF4302" w:rsidRPr="00C71715">
        <w:rPr>
          <w:noProof/>
        </w:rPr>
        <mc:AlternateContent>
          <mc:Choice Requires="wps">
            <w:drawing>
              <wp:anchor distT="45720" distB="45720" distL="114300" distR="114300" simplePos="0" relativeHeight="252225536" behindDoc="1" locked="0" layoutInCell="1" allowOverlap="1" wp14:anchorId="58AEAF20" wp14:editId="40813B16">
                <wp:simplePos x="0" y="0"/>
                <wp:positionH relativeFrom="column">
                  <wp:posOffset>204717</wp:posOffset>
                </wp:positionH>
                <wp:positionV relativeFrom="paragraph">
                  <wp:posOffset>31181</wp:posOffset>
                </wp:positionV>
                <wp:extent cx="1571625" cy="477520"/>
                <wp:effectExtent l="0" t="0" r="28575" b="17780"/>
                <wp:wrapTight wrapText="bothSides">
                  <wp:wrapPolygon edited="0">
                    <wp:start x="0" y="0"/>
                    <wp:lineTo x="0" y="21543"/>
                    <wp:lineTo x="21731" y="21543"/>
                    <wp:lineTo x="21731" y="0"/>
                    <wp:lineTo x="0" y="0"/>
                  </wp:wrapPolygon>
                </wp:wrapTight>
                <wp:docPr id="1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77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Default="00BA798C" w:rsidP="00CF4302">
                            <w:pPr>
                              <w:spacing w:line="300" w:lineRule="atLeast"/>
                              <w:rPr>
                                <w:rFonts w:ascii="Calibri" w:hAnsi="Calibri"/>
                                <w:sz w:val="18"/>
                                <w:lang w:val="it-IT"/>
                              </w:rPr>
                            </w:pPr>
                            <w:r w:rsidRPr="00AD27C1">
                              <w:rPr>
                                <w:rFonts w:ascii="Calibri" w:hAnsi="Calibri"/>
                                <w:sz w:val="18"/>
                                <w:lang w:val="it-IT"/>
                              </w:rPr>
                              <w:t>BARRA DI ACCESSO RAPIDO</w:t>
                            </w:r>
                          </w:p>
                          <w:p w:rsidR="00BA798C" w:rsidRPr="00AD27C1" w:rsidRDefault="00BA798C" w:rsidP="00CF4302">
                            <w:pPr>
                              <w:spacing w:line="300" w:lineRule="atLeast"/>
                              <w:rPr>
                                <w:sz w:val="18"/>
                                <w:lang w:val="it-IT"/>
                              </w:rPr>
                            </w:pPr>
                            <w:r w:rsidRPr="00AD27C1">
                              <w:rPr>
                                <w:rFonts w:ascii="Calibri" w:hAnsi="Calibri"/>
                                <w:sz w:val="18"/>
                                <w:lang w:val="it-IT"/>
                              </w:rPr>
                              <w:t>(espandibile, vedi capitolo 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AF20" id="_x0000_s1027" type="#_x0000_t202" style="position:absolute;margin-left:16.1pt;margin-top:2.45pt;width:123.75pt;height:37.6pt;z-index:-25109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" fillcolor="#ffc000">
                <v:textbox>
                  <w:txbxContent>
                    <w:p w:rsidR="00BA798C" w:rsidRDefault="00BA798C" w:rsidP="00CF4302">
                      <w:pPr>
                        <w:spacing w:line="300" w:lineRule="atLeast"/>
                        <w:rPr>
                          <w:rFonts w:ascii="Calibri" w:hAnsi="Calibri"/>
                          <w:sz w:val="18"/>
                          <w:lang w:val="it-IT"/>
                        </w:rPr>
                      </w:pPr>
                      <w:r w:rsidRPr="00AD27C1">
                        <w:rPr>
                          <w:rFonts w:ascii="Calibri" w:hAnsi="Calibri"/>
                          <w:sz w:val="18"/>
                          <w:lang w:val="it-IT"/>
                        </w:rPr>
                        <w:t>BARRA DI ACCESSO RAPIDO</w:t>
                      </w:r>
                    </w:p>
                    <w:p w:rsidR="00BA798C" w:rsidRPr="00AD27C1" w:rsidRDefault="00BA798C" w:rsidP="00CF4302">
                      <w:pPr>
                        <w:spacing w:line="300" w:lineRule="atLeast"/>
                        <w:rPr>
                          <w:sz w:val="18"/>
                          <w:lang w:val="it-IT"/>
                        </w:rPr>
                      </w:pPr>
                      <w:r w:rsidRPr="00AD27C1">
                        <w:rPr>
                          <w:rFonts w:ascii="Calibri" w:hAnsi="Calibri"/>
                          <w:sz w:val="18"/>
                          <w:lang w:val="it-IT"/>
                        </w:rPr>
                        <w:t>(espandibile, vedi capitolo 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2F8">
        <w:t xml:space="preserve">     </w:t>
      </w:r>
      <w:r w:rsidR="000340C9">
        <w:t xml:space="preserve">                            </w:t>
      </w:r>
    </w:p>
    <w:p w:rsidR="00090A08" w:rsidRDefault="00090A08"/>
    <w:p w:rsidR="00217C08" w:rsidRDefault="00447202"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0E771A0" wp14:editId="69FEBD4C">
                <wp:simplePos x="0" y="0"/>
                <wp:positionH relativeFrom="column">
                  <wp:posOffset>1228643</wp:posOffset>
                </wp:positionH>
                <wp:positionV relativeFrom="paragraph">
                  <wp:posOffset>96908</wp:posOffset>
                </wp:positionV>
                <wp:extent cx="93130" cy="256559"/>
                <wp:effectExtent l="57150" t="19050" r="59690" b="48260"/>
                <wp:wrapNone/>
                <wp:docPr id="2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130" cy="256559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7154" id="AutoShape 139" o:spid="_x0000_s1026" type="#_x0000_t32" style="position:absolute;margin-left:96.75pt;margin-top:7.65pt;width:7.35pt;height:20.2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" strokecolor="#ffc00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70242AE" wp14:editId="6CC4ECAB">
                <wp:simplePos x="0" y="0"/>
                <wp:positionH relativeFrom="margin">
                  <wp:align>left</wp:align>
                </wp:positionH>
                <wp:positionV relativeFrom="paragraph">
                  <wp:posOffset>327153</wp:posOffset>
                </wp:positionV>
                <wp:extent cx="1381467" cy="137859"/>
                <wp:effectExtent l="0" t="0" r="28575" b="14605"/>
                <wp:wrapNone/>
                <wp:docPr id="717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467" cy="1378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9D85D" id="Rectangle 111" o:spid="_x0000_s1026" style="position:absolute;margin-left:0;margin-top:25.75pt;width:108.8pt;height:10.85pt;z-index:25222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" filled="f" strokecolor="#ffc000" strokeweight="1.5pt">
                <v:stroke dashstyle="dash"/>
                <w10:wrap anchorx="margin"/>
              </v:rect>
            </w:pict>
          </mc:Fallback>
        </mc:AlternateContent>
      </w:r>
      <w:r w:rsidR="00BA1EE9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A98AD38" wp14:editId="7E3A3AC5">
                <wp:simplePos x="0" y="0"/>
                <wp:positionH relativeFrom="column">
                  <wp:posOffset>7913106</wp:posOffset>
                </wp:positionH>
                <wp:positionV relativeFrom="paragraph">
                  <wp:posOffset>267970</wp:posOffset>
                </wp:positionV>
                <wp:extent cx="266700" cy="257175"/>
                <wp:effectExtent l="0" t="0" r="0" b="9525"/>
                <wp:wrapNone/>
                <wp:docPr id="1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98C" w:rsidRPr="00E52C1C" w:rsidRDefault="00BA798C" w:rsidP="00BA1EE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2C1C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8AD38" id="Text Box 161" o:spid="_x0000_s1028" type="#_x0000_t202" style="position:absolute;margin-left:623.1pt;margin-top:21.1pt;width:21pt;height:2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D8uA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" filled="f" stroked="f">
                <v:textbox>
                  <w:txbxContent>
                    <w:p w:rsidR="00BA798C" w:rsidRPr="00E52C1C" w:rsidRDefault="00BA798C" w:rsidP="00BA1EE9">
                      <w:pPr>
                        <w:rPr>
                          <w:color w:val="FFFFFF" w:themeColor="background1"/>
                        </w:rPr>
                      </w:pPr>
                      <w:r w:rsidRPr="00E52C1C">
                        <w:rPr>
                          <w:color w:val="FFFFFF" w:themeColor="background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598F">
        <w:rPr>
          <w:noProof/>
        </w:rPr>
        <w:drawing>
          <wp:anchor distT="0" distB="0" distL="114300" distR="114300" simplePos="0" relativeHeight="251588587" behindDoc="1" locked="0" layoutInCell="1" allowOverlap="1" wp14:anchorId="3DE56004" wp14:editId="23A1474E">
            <wp:simplePos x="0" y="0"/>
            <wp:positionH relativeFrom="margin">
              <wp:align>left</wp:align>
            </wp:positionH>
            <wp:positionV relativeFrom="paragraph">
              <wp:posOffset>329518</wp:posOffset>
            </wp:positionV>
            <wp:extent cx="8164800" cy="4917600"/>
            <wp:effectExtent l="0" t="0" r="8255" b="0"/>
            <wp:wrapTight wrapText="bothSides">
              <wp:wrapPolygon edited="0">
                <wp:start x="0" y="0"/>
                <wp:lineTo x="0" y="21505"/>
                <wp:lineTo x="21571" y="21505"/>
                <wp:lineTo x="21571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9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A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8866454</wp:posOffset>
                </wp:positionH>
                <wp:positionV relativeFrom="paragraph">
                  <wp:posOffset>248844</wp:posOffset>
                </wp:positionV>
                <wp:extent cx="266700" cy="257175"/>
                <wp:effectExtent l="0" t="0" r="2540" b="0"/>
                <wp:wrapNone/>
                <wp:docPr id="1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98C" w:rsidRPr="00E52C1C" w:rsidRDefault="00BA798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2C1C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8.15pt;margin-top:19.6pt;width:21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PC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" filled="f" stroked="f">
                <v:textbox>
                  <w:txbxContent>
                    <w:p w:rsidR="00BA798C" w:rsidRPr="00E52C1C" w:rsidRDefault="00BA798C">
                      <w:pPr>
                        <w:rPr>
                          <w:color w:val="FFFFFF" w:themeColor="background1"/>
                        </w:rPr>
                      </w:pPr>
                      <w:r w:rsidRPr="00E52C1C">
                        <w:rPr>
                          <w:color w:val="FFFFFF" w:themeColor="background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81F9A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-3093720</wp:posOffset>
                </wp:positionH>
                <wp:positionV relativeFrom="paragraph">
                  <wp:posOffset>122555</wp:posOffset>
                </wp:positionV>
                <wp:extent cx="130175" cy="330835"/>
                <wp:effectExtent l="114300" t="27940" r="31750" b="69850"/>
                <wp:wrapNone/>
                <wp:docPr id="14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175" cy="3308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EBAF" id="AutoShape 163" o:spid="_x0000_s1026" type="#_x0000_t32" style="position:absolute;margin-left:-243.6pt;margin-top:9.65pt;width:10.25pt;height:26.05pt;flip:x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" strokecolor="#c45911 [2405]" strokeweight="4pt">
                <v:stroke endarrow="block"/>
              </v:shape>
            </w:pict>
          </mc:Fallback>
        </mc:AlternateContent>
      </w:r>
      <w:r w:rsidR="00C81F9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-8256905</wp:posOffset>
                </wp:positionH>
                <wp:positionV relativeFrom="paragraph">
                  <wp:posOffset>125730</wp:posOffset>
                </wp:positionV>
                <wp:extent cx="10795" cy="431800"/>
                <wp:effectExtent l="104140" t="31115" r="113665" b="41910"/>
                <wp:wrapNone/>
                <wp:docPr id="14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318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15DC" id="AutoShape 125" o:spid="_x0000_s1026" type="#_x0000_t32" style="position:absolute;margin-left:-650.15pt;margin-top:9.9pt;width:.85pt;height: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" strokecolor="#ffc000" strokeweight="4pt">
                <v:stroke endarrow="block"/>
              </v:shape>
            </w:pict>
          </mc:Fallback>
        </mc:AlternateContent>
      </w:r>
    </w:p>
    <w:p w:rsidR="00217C08" w:rsidRDefault="00217C08"/>
    <w:p w:rsidR="00217C08" w:rsidRDefault="00037A46">
      <w:r>
        <w:rPr>
          <w:noProof/>
        </w:rPr>
        <mc:AlternateContent>
          <mc:Choice Requires="wps">
            <w:drawing>
              <wp:anchor distT="0" distB="0" distL="114300" distR="114300" simplePos="0" relativeHeight="251957247" behindDoc="0" locked="0" layoutInCell="1" allowOverlap="1" wp14:anchorId="7EEB3F43" wp14:editId="21E6FA6F">
                <wp:simplePos x="0" y="0"/>
                <wp:positionH relativeFrom="margin">
                  <wp:posOffset>-8353</wp:posOffset>
                </wp:positionH>
                <wp:positionV relativeFrom="paragraph">
                  <wp:posOffset>137789</wp:posOffset>
                </wp:positionV>
                <wp:extent cx="6586990" cy="620634"/>
                <wp:effectExtent l="0" t="0" r="23495" b="27305"/>
                <wp:wrapNone/>
                <wp:docPr id="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990" cy="6206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95912" id="Rectangle 111" o:spid="_x0000_s1026" style="position:absolute;margin-left:-.65pt;margin-top:10.85pt;width:518.65pt;height:48.85pt;z-index:251957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" filled="f" strokecolor="#ffc000" strokeweight="1.5pt">
                <v:stroke dashstyle="dash"/>
                <w10:wrap anchorx="margin"/>
              </v:rect>
            </w:pict>
          </mc:Fallback>
        </mc:AlternateContent>
      </w:r>
      <w:r w:rsidR="00C81F9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165100</wp:posOffset>
                </wp:positionV>
                <wp:extent cx="407670" cy="361315"/>
                <wp:effectExtent l="0" t="1905" r="3810" b="0"/>
                <wp:wrapNone/>
                <wp:docPr id="14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98C" w:rsidRPr="00A6590E" w:rsidRDefault="00BA798C">
                            <w:pPr>
                              <w:rPr>
                                <w:color w:val="FFFFFF"/>
                              </w:rPr>
                            </w:pPr>
                            <w:r w:rsidRPr="00A6590E">
                              <w:rPr>
                                <w:color w:val="FFFFFF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0" style="position:absolute;margin-left:-47.25pt;margin-top:13pt;width:32.1pt;height:28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hsuAIAALo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" filled="f" stroked="f">
                <v:textbox>
                  <w:txbxContent>
                    <w:p w:rsidR="00BA798C" w:rsidRPr="00A6590E" w:rsidRDefault="00BA798C">
                      <w:pPr>
                        <w:rPr>
                          <w:color w:val="FFFFFF"/>
                        </w:rPr>
                      </w:pPr>
                      <w:r w:rsidRPr="00A6590E">
                        <w:rPr>
                          <w:color w:val="FFFFFF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:rsidR="00217C08" w:rsidRDefault="001724D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1675788</wp:posOffset>
                </wp:positionH>
                <wp:positionV relativeFrom="paragraph">
                  <wp:posOffset>101683</wp:posOffset>
                </wp:positionV>
                <wp:extent cx="646981" cy="1509623"/>
                <wp:effectExtent l="38100" t="38100" r="39370" b="33655"/>
                <wp:wrapNone/>
                <wp:docPr id="13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6981" cy="1509623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7E7B" id="AutoShape 129" o:spid="_x0000_s1026" type="#_x0000_t32" style="position:absolute;margin-left:131.95pt;margin-top:8pt;width:50.95pt;height:118.8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" strokecolor="#c0000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2098482</wp:posOffset>
                </wp:positionH>
                <wp:positionV relativeFrom="paragraph">
                  <wp:posOffset>101684</wp:posOffset>
                </wp:positionV>
                <wp:extent cx="267419" cy="1457864"/>
                <wp:effectExtent l="95250" t="38100" r="56515" b="28575"/>
                <wp:wrapNone/>
                <wp:docPr id="13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419" cy="1457864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A832B" id="AutoShape 127" o:spid="_x0000_s1026" type="#_x0000_t32" style="position:absolute;margin-left:165.25pt;margin-top:8pt;width:21.05pt;height:114.8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" strokecolor="#c0000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2475458</wp:posOffset>
                </wp:positionH>
                <wp:positionV relativeFrom="paragraph">
                  <wp:posOffset>93057</wp:posOffset>
                </wp:positionV>
                <wp:extent cx="45719" cy="1483744"/>
                <wp:effectExtent l="76200" t="38100" r="69215" b="21590"/>
                <wp:wrapNone/>
                <wp:docPr id="13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483744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9E1A4" id="AutoShape 128" o:spid="_x0000_s1026" type="#_x0000_t32" style="position:absolute;margin-left:194.9pt;margin-top:7.35pt;width:3.6pt;height:116.8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O5QgIAAHA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" strokecolor="#c00000" strokeweight="4pt">
                <v:stroke endarrow="block"/>
              </v:shape>
            </w:pict>
          </mc:Fallback>
        </mc:AlternateContent>
      </w:r>
    </w:p>
    <w:p w:rsidR="00217C08" w:rsidRDefault="00217C08"/>
    <w:p w:rsidR="00217C08" w:rsidRDefault="00037A46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3B0576" wp14:editId="2A4D416E">
                <wp:simplePos x="0" y="0"/>
                <wp:positionH relativeFrom="column">
                  <wp:posOffset>4092101</wp:posOffset>
                </wp:positionH>
                <wp:positionV relativeFrom="paragraph">
                  <wp:posOffset>144673</wp:posOffset>
                </wp:positionV>
                <wp:extent cx="143510" cy="76200"/>
                <wp:effectExtent l="0" t="0" r="27940" b="19050"/>
                <wp:wrapNone/>
                <wp:docPr id="207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1654D" id="Rectangle 111" o:spid="_x0000_s1026" style="position:absolute;margin-left:322.2pt;margin-top:11.4pt;width:11.3pt;height:6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" filled="f" strokecolor="#ffc000" strokeweight="1.5pt">
                <v:stroke dashstyle="1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CB81222" wp14:editId="4C9C79CB">
                <wp:simplePos x="0" y="0"/>
                <wp:positionH relativeFrom="column">
                  <wp:posOffset>5940612</wp:posOffset>
                </wp:positionH>
                <wp:positionV relativeFrom="paragraph">
                  <wp:posOffset>147829</wp:posOffset>
                </wp:positionV>
                <wp:extent cx="143510" cy="76200"/>
                <wp:effectExtent l="0" t="0" r="27940" b="19050"/>
                <wp:wrapNone/>
                <wp:docPr id="1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016094" id="Rectangle 111" o:spid="_x0000_s1026" style="position:absolute;margin-left:467.75pt;margin-top:11.65pt;width:11.3pt;height:6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" filled="f" strokecolor="#ffc000" strokeweight="1.5pt">
                <v:stroke dashstyle="1 1"/>
              </v:rect>
            </w:pict>
          </mc:Fallback>
        </mc:AlternateContent>
      </w:r>
    </w:p>
    <w:p w:rsidR="00217C08" w:rsidRDefault="00037A46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A281966" wp14:editId="7F634201">
                <wp:simplePos x="0" y="0"/>
                <wp:positionH relativeFrom="column">
                  <wp:posOffset>4046453</wp:posOffset>
                </wp:positionH>
                <wp:positionV relativeFrom="paragraph">
                  <wp:posOffset>69795</wp:posOffset>
                </wp:positionV>
                <wp:extent cx="1964891" cy="347555"/>
                <wp:effectExtent l="0" t="95250" r="0" b="52705"/>
                <wp:wrapNone/>
                <wp:docPr id="1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4891" cy="34755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C900" id="AutoShape 128" o:spid="_x0000_s1026" type="#_x0000_t32" style="position:absolute;margin-left:318.6pt;margin-top:5.5pt;width:154.7pt;height:27.3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" strokecolor="#c00000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A281966" wp14:editId="7F634201">
                <wp:simplePos x="0" y="0"/>
                <wp:positionH relativeFrom="column">
                  <wp:posOffset>3901638</wp:posOffset>
                </wp:positionH>
                <wp:positionV relativeFrom="paragraph">
                  <wp:posOffset>73933</wp:posOffset>
                </wp:positionV>
                <wp:extent cx="264804" cy="277216"/>
                <wp:effectExtent l="19050" t="38100" r="59055" b="46990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804" cy="277216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2966B" id="AutoShape 128" o:spid="_x0000_s1026" type="#_x0000_t32" style="position:absolute;margin-left:307.2pt;margin-top:5.8pt;width:20.85pt;height:21.8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" strokecolor="#c00000" strokeweight="4pt">
                <v:stroke endarrow="block"/>
              </v:shape>
            </w:pict>
          </mc:Fallback>
        </mc:AlternateContent>
      </w:r>
      <w:r w:rsidR="001724D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1330732</wp:posOffset>
                </wp:positionH>
                <wp:positionV relativeFrom="paragraph">
                  <wp:posOffset>41730</wp:posOffset>
                </wp:positionV>
                <wp:extent cx="86097" cy="1034786"/>
                <wp:effectExtent l="114300" t="38100" r="85725" b="13335"/>
                <wp:wrapNone/>
                <wp:docPr id="13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097" cy="1034786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05E3" id="AutoShape 126" o:spid="_x0000_s1026" type="#_x0000_t32" style="position:absolute;margin-left:104.8pt;margin-top:3.3pt;width:6.8pt;height:81.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" strokecolor="#c00000" strokeweight="4pt">
                <v:stroke endarrow="block"/>
              </v:shape>
            </w:pict>
          </mc:Fallback>
        </mc:AlternateContent>
      </w:r>
      <w:r w:rsidR="00577A7C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4D40734" wp14:editId="75251474">
                <wp:simplePos x="0" y="0"/>
                <wp:positionH relativeFrom="column">
                  <wp:posOffset>7415160</wp:posOffset>
                </wp:positionH>
                <wp:positionV relativeFrom="paragraph">
                  <wp:posOffset>132723</wp:posOffset>
                </wp:positionV>
                <wp:extent cx="359028" cy="682204"/>
                <wp:effectExtent l="19050" t="38100" r="60325" b="22860"/>
                <wp:wrapNone/>
                <wp:docPr id="207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9028" cy="682204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300C" id="AutoShape 139" o:spid="_x0000_s1026" type="#_x0000_t32" style="position:absolute;margin-left:583.85pt;margin-top:10.45pt;width:28.25pt;height:53.7pt;flip:y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" strokecolor="#c45911 [2405]" strokeweight="4pt">
                <v:stroke endarrow="block"/>
              </v:shape>
            </w:pict>
          </mc:Fallback>
        </mc:AlternateContent>
      </w:r>
    </w:p>
    <w:p w:rsidR="00217C08" w:rsidRDefault="00500A03">
      <w:r w:rsidRPr="00C71715">
        <w:rPr>
          <w:noProof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58CC44F7" wp14:editId="2F7E96AA">
                <wp:simplePos x="0" y="0"/>
                <wp:positionH relativeFrom="column">
                  <wp:posOffset>3451860</wp:posOffset>
                </wp:positionH>
                <wp:positionV relativeFrom="paragraph">
                  <wp:posOffset>160817</wp:posOffset>
                </wp:positionV>
                <wp:extent cx="2171700" cy="251460"/>
                <wp:effectExtent l="0" t="0" r="19050" b="15240"/>
                <wp:wrapTight wrapText="bothSides">
                  <wp:wrapPolygon edited="0">
                    <wp:start x="0" y="0"/>
                    <wp:lineTo x="0" y="21273"/>
                    <wp:lineTo x="21600" y="21273"/>
                    <wp:lineTo x="21600" y="0"/>
                    <wp:lineTo x="0" y="0"/>
                  </wp:wrapPolygon>
                </wp:wrapTight>
                <wp:docPr id="20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14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7D2E8A" w:rsidRDefault="00BA798C" w:rsidP="00500A03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7D2E8A">
                              <w:rPr>
                                <w:rFonts w:ascii="Verdana" w:hAnsi="Verdana"/>
                                <w:sz w:val="18"/>
                              </w:rPr>
                              <w:t xml:space="preserve">PULSANTI: per </w:t>
                            </w:r>
                            <w:proofErr w:type="spellStart"/>
                            <w:r w:rsidRPr="007D2E8A">
                              <w:rPr>
                                <w:rFonts w:ascii="Verdana" w:hAnsi="Verdana"/>
                                <w:sz w:val="18"/>
                              </w:rPr>
                              <w:t>ulteriori</w:t>
                            </w:r>
                            <w:proofErr w:type="spellEnd"/>
                            <w:r w:rsidRPr="007D2E8A">
                              <w:rPr>
                                <w:rFonts w:ascii="Verdana" w:hAnsi="Verdan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D2E8A">
                              <w:rPr>
                                <w:rFonts w:ascii="Verdana" w:hAnsi="Verdana"/>
                                <w:sz w:val="18"/>
                              </w:rPr>
                              <w:t>comandi</w:t>
                            </w:r>
                            <w:proofErr w:type="spellEnd"/>
                            <w:r w:rsidRPr="007D2E8A">
                              <w:rPr>
                                <w:rFonts w:ascii="Verdana" w:hAnsi="Verdana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44F7" id="_x0000_s1031" type="#_x0000_t202" style="position:absolute;margin-left:271.8pt;margin-top:12.65pt;width:171pt;height:19.8pt;z-index:25223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" fillcolor="#ffc000">
                <v:textbox>
                  <w:txbxContent>
                    <w:p w:rsidR="00BA798C" w:rsidRPr="007D2E8A" w:rsidRDefault="00BA798C" w:rsidP="00500A03">
                      <w:pPr>
                        <w:rPr>
                          <w:rFonts w:ascii="Verdana" w:hAnsi="Verdana"/>
                          <w:sz w:val="18"/>
                        </w:rPr>
                      </w:pPr>
                      <w:r w:rsidRPr="007D2E8A">
                        <w:rPr>
                          <w:rFonts w:ascii="Verdana" w:hAnsi="Verdana"/>
                          <w:sz w:val="18"/>
                        </w:rPr>
                        <w:t xml:space="preserve">PULSANTI: per </w:t>
                      </w:r>
                      <w:proofErr w:type="spellStart"/>
                      <w:r w:rsidRPr="007D2E8A">
                        <w:rPr>
                          <w:rFonts w:ascii="Verdana" w:hAnsi="Verdana"/>
                          <w:sz w:val="18"/>
                        </w:rPr>
                        <w:t>ulteriori</w:t>
                      </w:r>
                      <w:proofErr w:type="spellEnd"/>
                      <w:r w:rsidRPr="007D2E8A">
                        <w:rPr>
                          <w:rFonts w:ascii="Verdana" w:hAnsi="Verdana"/>
                          <w:sz w:val="18"/>
                        </w:rPr>
                        <w:t xml:space="preserve"> </w:t>
                      </w:r>
                      <w:proofErr w:type="spellStart"/>
                      <w:r w:rsidRPr="007D2E8A">
                        <w:rPr>
                          <w:rFonts w:ascii="Verdana" w:hAnsi="Verdana"/>
                          <w:sz w:val="18"/>
                        </w:rPr>
                        <w:t>comandi</w:t>
                      </w:r>
                      <w:proofErr w:type="spellEnd"/>
                      <w:r w:rsidRPr="007D2E8A">
                        <w:rPr>
                          <w:rFonts w:ascii="Verdana" w:hAnsi="Verdana"/>
                          <w:sz w:val="1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1F9A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53975</wp:posOffset>
                </wp:positionV>
                <wp:extent cx="338455" cy="587375"/>
                <wp:effectExtent l="29210" t="81280" r="108585" b="26670"/>
                <wp:wrapNone/>
                <wp:docPr id="12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8455" cy="5873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3A47" id="AutoShape 139" o:spid="_x0000_s1026" type="#_x0000_t32" style="position:absolute;margin-left:270.95pt;margin-top:4.25pt;width:26.65pt;height:46.25pt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" strokecolor="#c45911 [2405]" strokeweight="4pt">
                <v:stroke endarrow="block"/>
              </v:shape>
            </w:pict>
          </mc:Fallback>
        </mc:AlternateContent>
      </w:r>
    </w:p>
    <w:p w:rsidR="00217C08" w:rsidRDefault="00217C08"/>
    <w:p w:rsidR="00217C08" w:rsidRDefault="00217C08"/>
    <w:p w:rsidR="00217C08" w:rsidRDefault="00217C08"/>
    <w:p w:rsidR="00217C08" w:rsidRDefault="001724D7">
      <w:r w:rsidRPr="00C71715">
        <w:rPr>
          <w:noProof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5F53CC76" wp14:editId="2CD7B7BD">
                <wp:simplePos x="0" y="0"/>
                <wp:positionH relativeFrom="column">
                  <wp:posOffset>358823</wp:posOffset>
                </wp:positionH>
                <wp:positionV relativeFrom="paragraph">
                  <wp:posOffset>140335</wp:posOffset>
                </wp:positionV>
                <wp:extent cx="2592705" cy="251460"/>
                <wp:effectExtent l="0" t="0" r="17145" b="15240"/>
                <wp:wrapTight wrapText="bothSides">
                  <wp:wrapPolygon edited="0">
                    <wp:start x="0" y="0"/>
                    <wp:lineTo x="0" y="21273"/>
                    <wp:lineTo x="21584" y="21273"/>
                    <wp:lineTo x="21584" y="0"/>
                    <wp:lineTo x="0" y="0"/>
                  </wp:wrapPolygon>
                </wp:wrapTight>
                <wp:docPr id="71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514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173C6C" w:rsidRDefault="00BA798C" w:rsidP="00E23B62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173C6C">
                              <w:rPr>
                                <w:rFonts w:ascii="Verdana" w:hAnsi="Verdana"/>
                                <w:sz w:val="18"/>
                              </w:rPr>
                              <w:t xml:space="preserve">BARRA MULTIFUNZIONE </w:t>
                            </w:r>
                            <w:proofErr w:type="spellStart"/>
                            <w:r w:rsidRPr="00173C6C">
                              <w:rPr>
                                <w:rFonts w:ascii="Verdana" w:hAnsi="Verdana"/>
                                <w:sz w:val="18"/>
                              </w:rPr>
                              <w:t>con</w:t>
                            </w:r>
                            <w:proofErr w:type="spellEnd"/>
                            <w:r w:rsidRPr="00173C6C">
                              <w:rPr>
                                <w:rFonts w:ascii="Verdana" w:hAnsi="Verdana"/>
                                <w:sz w:val="18"/>
                              </w:rPr>
                              <w:t xml:space="preserve"> i </w:t>
                            </w:r>
                            <w:proofErr w:type="spellStart"/>
                            <w:r w:rsidRPr="00173C6C">
                              <w:rPr>
                                <w:rFonts w:ascii="Verdana" w:hAnsi="Verdana"/>
                                <w:sz w:val="18"/>
                              </w:rPr>
                              <w:t>registri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CC76" id="_x0000_s1032" type="#_x0000_t202" style="position:absolute;margin-left:28.25pt;margin-top:11.05pt;width:204.15pt;height:19.8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" fillcolor="#ffc000">
                <v:textbox>
                  <w:txbxContent>
                    <w:p w:rsidR="00BA798C" w:rsidRPr="00173C6C" w:rsidRDefault="00BA798C" w:rsidP="00E23B62">
                      <w:pPr>
                        <w:rPr>
                          <w:rFonts w:ascii="Verdana" w:hAnsi="Verdana"/>
                          <w:sz w:val="18"/>
                        </w:rPr>
                      </w:pPr>
                      <w:r w:rsidRPr="00173C6C">
                        <w:rPr>
                          <w:rFonts w:ascii="Verdana" w:hAnsi="Verdana"/>
                          <w:sz w:val="18"/>
                        </w:rPr>
                        <w:t xml:space="preserve">BARRA MULTIFUNZIONE </w:t>
                      </w:r>
                      <w:proofErr w:type="spellStart"/>
                      <w:r w:rsidRPr="00173C6C">
                        <w:rPr>
                          <w:rFonts w:ascii="Verdana" w:hAnsi="Verdana"/>
                          <w:sz w:val="18"/>
                        </w:rPr>
                        <w:t>con</w:t>
                      </w:r>
                      <w:proofErr w:type="spellEnd"/>
                      <w:r w:rsidRPr="00173C6C">
                        <w:rPr>
                          <w:rFonts w:ascii="Verdana" w:hAnsi="Verdana"/>
                          <w:sz w:val="18"/>
                        </w:rPr>
                        <w:t xml:space="preserve"> i </w:t>
                      </w:r>
                      <w:proofErr w:type="spellStart"/>
                      <w:r w:rsidRPr="00173C6C">
                        <w:rPr>
                          <w:rFonts w:ascii="Verdana" w:hAnsi="Verdana"/>
                          <w:sz w:val="18"/>
                        </w:rPr>
                        <w:t>registri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7C08" w:rsidRDefault="00217C08"/>
    <w:p w:rsidR="00217C08" w:rsidRPr="00664DA7" w:rsidRDefault="00217C08">
      <w:pPr>
        <w:rPr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p w:rsidR="00217C08" w:rsidRDefault="00217C08"/>
    <w:p w:rsidR="00217C08" w:rsidRDefault="00217C08"/>
    <w:p w:rsidR="00217C08" w:rsidRDefault="00217C08"/>
    <w:p w:rsidR="00217C08" w:rsidRDefault="00217C08"/>
    <w:p w:rsidR="00217C08" w:rsidRPr="00582348" w:rsidRDefault="00217C08">
      <w:pPr>
        <w:rPr>
          <w:u w:val="single"/>
        </w:rPr>
      </w:pPr>
    </w:p>
    <w:p w:rsidR="00217C08" w:rsidRDefault="00217C08"/>
    <w:p w:rsidR="00217C08" w:rsidRDefault="00217C08"/>
    <w:p w:rsidR="00217C08" w:rsidRDefault="00217C08"/>
    <w:p w:rsidR="00217C08" w:rsidRDefault="00217C08"/>
    <w:p w:rsidR="00217C08" w:rsidRDefault="00217C08"/>
    <w:p w:rsidR="00217C08" w:rsidRDefault="00217C08"/>
    <w:p w:rsidR="00217C08" w:rsidRDefault="00C30E4B">
      <w:r w:rsidRPr="00C30E4B">
        <w:rPr>
          <w:noProof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277812D0" wp14:editId="447671BB">
                <wp:simplePos x="0" y="0"/>
                <wp:positionH relativeFrom="column">
                  <wp:posOffset>5668645</wp:posOffset>
                </wp:positionH>
                <wp:positionV relativeFrom="paragraph">
                  <wp:posOffset>4445</wp:posOffset>
                </wp:positionV>
                <wp:extent cx="2670810" cy="396240"/>
                <wp:effectExtent l="0" t="0" r="15240" b="22860"/>
                <wp:wrapTight wrapText="bothSides">
                  <wp:wrapPolygon edited="0">
                    <wp:start x="0" y="0"/>
                    <wp:lineTo x="0" y="21808"/>
                    <wp:lineTo x="21569" y="21808"/>
                    <wp:lineTo x="21569" y="0"/>
                    <wp:lineTo x="0" y="0"/>
                  </wp:wrapPolygon>
                </wp:wrapTight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396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3442E1" w:rsidRDefault="00BA798C" w:rsidP="00C30E4B">
                            <w:pPr>
                              <w:jc w:val="right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 xml:space="preserve">ZOOM </w:t>
                            </w:r>
                          </w:p>
                          <w:p w:rsidR="00BA798C" w:rsidRPr="003442E1" w:rsidRDefault="00BA798C" w:rsidP="00C30E4B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proofErr w:type="spellStart"/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>con</w:t>
                            </w:r>
                            <w:proofErr w:type="spellEnd"/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>cursore</w:t>
                            </w:r>
                            <w:proofErr w:type="spellEnd"/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442E1">
                              <w:rPr>
                                <w:rFonts w:ascii="Verdana" w:hAnsi="Verdana"/>
                                <w:sz w:val="18"/>
                              </w:rPr>
                              <w:t>pratico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12D0" id="_x0000_s1033" type="#_x0000_t202" style="position:absolute;margin-left:446.35pt;margin-top:.35pt;width:210.3pt;height:31.2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" fillcolor="#ffc000">
                <v:textbox>
                  <w:txbxContent>
                    <w:p w:rsidR="00BA798C" w:rsidRPr="003442E1" w:rsidRDefault="00BA798C" w:rsidP="00C30E4B">
                      <w:pPr>
                        <w:jc w:val="right"/>
                        <w:rPr>
                          <w:rFonts w:ascii="Verdana" w:hAnsi="Verdana"/>
                          <w:sz w:val="18"/>
                        </w:rPr>
                      </w:pPr>
                      <w:r w:rsidRPr="003442E1">
                        <w:rPr>
                          <w:rFonts w:ascii="Verdana" w:hAnsi="Verdana"/>
                          <w:sz w:val="18"/>
                        </w:rPr>
                        <w:t xml:space="preserve">ZOOM </w:t>
                      </w:r>
                    </w:p>
                    <w:p w:rsidR="00BA798C" w:rsidRPr="003442E1" w:rsidRDefault="00BA798C" w:rsidP="00C30E4B">
                      <w:pPr>
                        <w:rPr>
                          <w:rFonts w:ascii="Verdana" w:hAnsi="Verdana"/>
                          <w:sz w:val="18"/>
                        </w:rPr>
                      </w:pPr>
                      <w:proofErr w:type="spellStart"/>
                      <w:r w:rsidRPr="003442E1">
                        <w:rPr>
                          <w:rFonts w:ascii="Verdana" w:hAnsi="Verdana"/>
                          <w:sz w:val="18"/>
                        </w:rPr>
                        <w:t>con</w:t>
                      </w:r>
                      <w:proofErr w:type="spellEnd"/>
                      <w:r w:rsidRPr="003442E1">
                        <w:rPr>
                          <w:rFonts w:ascii="Verdana" w:hAnsi="Verdana"/>
                          <w:sz w:val="18"/>
                        </w:rPr>
                        <w:t xml:space="preserve"> </w:t>
                      </w:r>
                      <w:proofErr w:type="spellStart"/>
                      <w:r w:rsidRPr="003442E1">
                        <w:rPr>
                          <w:rFonts w:ascii="Verdana" w:hAnsi="Verdana"/>
                          <w:sz w:val="18"/>
                        </w:rPr>
                        <w:t>cursore</w:t>
                      </w:r>
                      <w:proofErr w:type="spellEnd"/>
                      <w:r w:rsidRPr="003442E1">
                        <w:rPr>
                          <w:rFonts w:ascii="Verdana" w:hAnsi="Verdana"/>
                          <w:sz w:val="18"/>
                        </w:rPr>
                        <w:t xml:space="preserve"> </w:t>
                      </w:r>
                      <w:proofErr w:type="spellStart"/>
                      <w:r w:rsidRPr="003442E1">
                        <w:rPr>
                          <w:rFonts w:ascii="Verdana" w:hAnsi="Verdana"/>
                          <w:sz w:val="18"/>
                        </w:rPr>
                        <w:t>pratico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7C08" w:rsidRDefault="00C30E4B">
      <w:r w:rsidRPr="00C30E4B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AB7630C" wp14:editId="385F7051">
                <wp:simplePos x="0" y="0"/>
                <wp:positionH relativeFrom="column">
                  <wp:posOffset>6961505</wp:posOffset>
                </wp:positionH>
                <wp:positionV relativeFrom="paragraph">
                  <wp:posOffset>123825</wp:posOffset>
                </wp:positionV>
                <wp:extent cx="483235" cy="422910"/>
                <wp:effectExtent l="19050" t="19050" r="50165" b="53340"/>
                <wp:wrapNone/>
                <wp:docPr id="6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4229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F03D9" id="AutoShape 140" o:spid="_x0000_s1026" type="#_x0000_t32" style="position:absolute;margin-left:548.15pt;margin-top:9.75pt;width:38.05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" strokecolor="#c45911 [2405]" strokeweight="4pt">
                <v:stroke endarrow="block"/>
              </v:shape>
            </w:pict>
          </mc:Fallback>
        </mc:AlternateContent>
      </w:r>
      <w:r w:rsidRPr="00C30E4B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140DC68" wp14:editId="60547C23">
                <wp:simplePos x="0" y="0"/>
                <wp:positionH relativeFrom="column">
                  <wp:posOffset>7936229</wp:posOffset>
                </wp:positionH>
                <wp:positionV relativeFrom="paragraph">
                  <wp:posOffset>33020</wp:posOffset>
                </wp:positionV>
                <wp:extent cx="248285" cy="561975"/>
                <wp:effectExtent l="38100" t="19050" r="37465" b="47625"/>
                <wp:wrapNone/>
                <wp:docPr id="6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285" cy="5619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E4F13" id="AutoShape 141" o:spid="_x0000_s1026" type="#_x0000_t32" style="position:absolute;margin-left:624.9pt;margin-top:2.6pt;width:19.55pt;height:44.2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" strokecolor="#c45911 [2405]" strokeweight="4pt">
                <v:stroke endarrow="block"/>
              </v:shape>
            </w:pict>
          </mc:Fallback>
        </mc:AlternateContent>
      </w:r>
    </w:p>
    <w:p w:rsidR="00217C08" w:rsidRDefault="00217C08"/>
    <w:p w:rsidR="00C30E4B" w:rsidRDefault="00C30E4B"/>
    <w:p w:rsidR="00C30E4B" w:rsidRDefault="00C30E4B"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1200D6F" wp14:editId="75B049C4">
                <wp:simplePos x="0" y="0"/>
                <wp:positionH relativeFrom="margin">
                  <wp:posOffset>7124065</wp:posOffset>
                </wp:positionH>
                <wp:positionV relativeFrom="paragraph">
                  <wp:posOffset>55245</wp:posOffset>
                </wp:positionV>
                <wp:extent cx="1033145" cy="116840"/>
                <wp:effectExtent l="0" t="0" r="14605" b="16510"/>
                <wp:wrapNone/>
                <wp:docPr id="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116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2969" id="Rectangle 111" o:spid="_x0000_s1026" style="position:absolute;margin-left:560.95pt;margin-top:4.35pt;width:81.35pt;height:9.2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" filled="f" strokecolor="#ffc000" strokeweight="1.5pt">
                <v:stroke dashstyle="1 1"/>
                <w10:wrap anchorx="margin"/>
              </v:rect>
            </w:pict>
          </mc:Fallback>
        </mc:AlternateContent>
      </w:r>
    </w:p>
    <w:p w:rsidR="006F2692" w:rsidRDefault="00217C08">
      <w:r>
        <w:br w:type="page"/>
      </w:r>
    </w:p>
    <w:p w:rsidR="007570B5" w:rsidRDefault="007570B5" w:rsidP="007570B5">
      <w:pPr>
        <w:tabs>
          <w:tab w:val="left" w:pos="10170"/>
        </w:tabs>
      </w:pPr>
      <w: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6502"/>
        <w:gridCol w:w="9192"/>
      </w:tblGrid>
      <w:tr w:rsidR="000C6ED7" w:rsidRPr="00843633" w:rsidTr="00582348">
        <w:tc>
          <w:tcPr>
            <w:tcW w:w="156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0C6ED7" w:rsidRPr="00843633" w:rsidRDefault="005A4EAF" w:rsidP="00843633">
            <w:pPr>
              <w:shd w:val="clear" w:color="auto" w:fill="FF0000"/>
              <w:jc w:val="center"/>
              <w:rPr>
                <w:rFonts w:ascii="Verdana" w:hAnsi="Verdana"/>
                <w:color w:val="FFFFFF"/>
                <w:sz w:val="20"/>
              </w:rPr>
            </w:pPr>
            <w:r w:rsidRPr="00843633">
              <w:rPr>
                <w:rFonts w:ascii="Verdana" w:hAnsi="Verdana"/>
                <w:color w:val="FFFFFF"/>
                <w:sz w:val="20"/>
              </w:rPr>
              <w:t xml:space="preserve">B) </w:t>
            </w:r>
            <w:proofErr w:type="spellStart"/>
            <w:r w:rsidR="00582348" w:rsidRPr="00843633">
              <w:rPr>
                <w:rFonts w:ascii="Verdana" w:hAnsi="Verdana"/>
                <w:color w:val="FFFFFF"/>
                <w:sz w:val="20"/>
              </w:rPr>
              <w:t>Aprire</w:t>
            </w:r>
            <w:proofErr w:type="spellEnd"/>
            <w:r w:rsidR="00582348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582348" w:rsidRPr="00843633">
              <w:rPr>
                <w:rFonts w:ascii="Verdana" w:hAnsi="Verdana"/>
                <w:color w:val="FFFFFF"/>
                <w:sz w:val="20"/>
              </w:rPr>
              <w:t>un</w:t>
            </w:r>
            <w:proofErr w:type="spellEnd"/>
            <w:r w:rsidR="00582348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582348" w:rsidRPr="00843633">
              <w:rPr>
                <w:rFonts w:ascii="Verdana" w:hAnsi="Verdana"/>
                <w:color w:val="FFFFFF"/>
                <w:sz w:val="20"/>
              </w:rPr>
              <w:t>documento</w:t>
            </w:r>
            <w:proofErr w:type="spellEnd"/>
            <w:r w:rsidR="000C6ED7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</w:p>
        </w:tc>
      </w:tr>
      <w:tr w:rsidR="00582348" w:rsidRPr="00BA798C" w:rsidTr="00582348">
        <w:tc>
          <w:tcPr>
            <w:tcW w:w="65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582348" w:rsidRPr="00D11C41" w:rsidRDefault="00582348" w:rsidP="00582348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2003: Nel registro „File“ </w:t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sym w:font="Wingdings" w:char="F0E0"/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„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Apri“ nella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barra menu</w:t>
            </w:r>
          </w:p>
        </w:tc>
        <w:tc>
          <w:tcPr>
            <w:tcW w:w="91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582348" w:rsidRPr="00D11C41" w:rsidRDefault="00582348" w:rsidP="00582348">
            <w:pPr>
              <w:rPr>
                <w:rFonts w:ascii="Verdana" w:hAnsi="Verdana"/>
                <w:color w:val="FFFFFF"/>
                <w:sz w:val="18"/>
                <w:szCs w:val="18"/>
                <w:u w:val="single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2016: Scelga „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Apri“ nel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registro  „File“ del menu multifunzione</w:t>
            </w:r>
          </w:p>
        </w:tc>
      </w:tr>
      <w:tr w:rsidR="000C6ED7" w:rsidTr="00582348">
        <w:trPr>
          <w:trHeight w:val="3538"/>
        </w:trPr>
        <w:tc>
          <w:tcPr>
            <w:tcW w:w="650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0C6ED7" w:rsidRDefault="007B0795" w:rsidP="000C6ED7">
            <w:r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EA95A56" wp14:editId="61FB5E72">
                      <wp:simplePos x="0" y="0"/>
                      <wp:positionH relativeFrom="column">
                        <wp:posOffset>2146576</wp:posOffset>
                      </wp:positionH>
                      <wp:positionV relativeFrom="paragraph">
                        <wp:posOffset>680819</wp:posOffset>
                      </wp:positionV>
                      <wp:extent cx="325755" cy="309880"/>
                      <wp:effectExtent l="0" t="0" r="17145" b="13970"/>
                      <wp:wrapNone/>
                      <wp:docPr id="2050" name="Ellipse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09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A798C" w:rsidRPr="00333D5C" w:rsidRDefault="00BA798C" w:rsidP="00427FB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95A56" id="Ellipse 2050" o:spid="_x0000_s1034" style="position:absolute;margin-left:169pt;margin-top:53.6pt;width:25.65pt;height:24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" fillcolor="#ffc000" strokecolor="black [3213]" strokeweight="1pt">
                      <v:stroke joinstyle="miter"/>
                      <v:textbox>
                        <w:txbxContent>
                          <w:p w:rsidR="00BA798C" w:rsidRPr="00333D5C" w:rsidRDefault="00BA798C" w:rsidP="00427FB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0D914B2" wp14:editId="12FBC2B7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488315</wp:posOffset>
                      </wp:positionV>
                      <wp:extent cx="207010" cy="152400"/>
                      <wp:effectExtent l="19050" t="19050" r="21590" b="19050"/>
                      <wp:wrapNone/>
                      <wp:docPr id="47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C21E" id="Rectangle 152" o:spid="_x0000_s1026" style="position:absolute;margin-left:161.95pt;margin-top:38.45pt;width:16.3pt;height:1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" filled="f" strokecolor="#ffc000" strokeweight="2.25pt">
                      <v:stroke dashstyle="1 1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33CB8E04" wp14:editId="231410DD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488315</wp:posOffset>
                  </wp:positionV>
                  <wp:extent cx="633095" cy="179705"/>
                  <wp:effectExtent l="0" t="0" r="0" b="0"/>
                  <wp:wrapNone/>
                  <wp:docPr id="2065" name="Grafik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8" t="14607" b="-1"/>
                          <a:stretch/>
                        </pic:blipFill>
                        <pic:spPr bwMode="auto">
                          <a:xfrm>
                            <a:off x="0" y="0"/>
                            <a:ext cx="63309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04D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6C47AC36" wp14:editId="14A68A62">
                      <wp:simplePos x="0" y="0"/>
                      <wp:positionH relativeFrom="column">
                        <wp:posOffset>419173</wp:posOffset>
                      </wp:positionH>
                      <wp:positionV relativeFrom="paragraph">
                        <wp:posOffset>141333</wp:posOffset>
                      </wp:positionV>
                      <wp:extent cx="1712518" cy="173990"/>
                      <wp:effectExtent l="0" t="0" r="21590" b="16510"/>
                      <wp:wrapNone/>
                      <wp:docPr id="34" name="Rettango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518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7AC36" id="Rettangolo 34" o:spid="_x0000_s1035" style="position:absolute;margin-left:33pt;margin-top:11.15pt;width:134.85pt;height:13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" fillcolor="#9cc2e5 [1940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04D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0C2A6302" wp14:editId="5124ED9C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462503</wp:posOffset>
                      </wp:positionV>
                      <wp:extent cx="1617378" cy="173990"/>
                      <wp:effectExtent l="0" t="0" r="20955" b="16510"/>
                      <wp:wrapNone/>
                      <wp:docPr id="16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78" cy="1739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Apri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A6302" id="Rettangolo 16" o:spid="_x0000_s1036" style="position:absolute;margin-left:33pt;margin-top:36.4pt;width:127.35pt;height:13.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" fillcolor="white [3201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Apri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04D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656596E2" wp14:editId="055A58B6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462934</wp:posOffset>
                      </wp:positionV>
                      <wp:extent cx="1617378" cy="173990"/>
                      <wp:effectExtent l="0" t="0" r="20955" b="16510"/>
                      <wp:wrapNone/>
                      <wp:docPr id="6" name="Rettango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78" cy="1739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Apri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596E2" id="Rettangolo 6" o:spid="_x0000_s1037" style="position:absolute;margin-left:33pt;margin-top:36.45pt;width:127.35pt;height:13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" fillcolor="white [3201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Apri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04D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02407E4D" wp14:editId="7F39F1FD">
                      <wp:simplePos x="0" y="0"/>
                      <wp:positionH relativeFrom="column">
                        <wp:posOffset>419173</wp:posOffset>
                      </wp:positionH>
                      <wp:positionV relativeFrom="paragraph">
                        <wp:posOffset>648745</wp:posOffset>
                      </wp:positionV>
                      <wp:extent cx="1617378" cy="2616347"/>
                      <wp:effectExtent l="0" t="0" r="20955" b="12700"/>
                      <wp:wrapNone/>
                      <wp:docPr id="4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78" cy="2616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07E4D" id="Rettangolo 4" o:spid="_x0000_s1038" style="position:absolute;margin-left:33pt;margin-top:51.1pt;width:127.35pt;height:20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" fillcolor="#9cc2e5 [1940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16D84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6DA614F" wp14:editId="52D3D05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315107</wp:posOffset>
                      </wp:positionV>
                      <wp:extent cx="1617378" cy="173990"/>
                      <wp:effectExtent l="0" t="0" r="20955" b="16510"/>
                      <wp:wrapNone/>
                      <wp:docPr id="3" name="Rettango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78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A614F" id="Rettangolo 3" o:spid="_x0000_s1039" style="position:absolute;margin-left:33pt;margin-top:24.8pt;width:127.35pt;height:13.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" fillcolor="#9cc2e5 [1940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16D84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6DA5712" wp14:editId="614B335D">
                      <wp:simplePos x="0" y="0"/>
                      <wp:positionH relativeFrom="column">
                        <wp:posOffset>419173</wp:posOffset>
                      </wp:positionH>
                      <wp:positionV relativeFrom="paragraph">
                        <wp:posOffset>463752</wp:posOffset>
                      </wp:positionV>
                      <wp:extent cx="1617378" cy="173990"/>
                      <wp:effectExtent l="0" t="0" r="20955" b="1651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7378" cy="1739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Apri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A5712" id="Rettangolo 2" o:spid="_x0000_s1040" style="position:absolute;margin-left:33pt;margin-top:36.5pt;width:127.35pt;height:13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" fillcolor="white [3201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Apri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16D84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661664F" wp14:editId="419EDC23">
                      <wp:simplePos x="0" y="0"/>
                      <wp:positionH relativeFrom="column">
                        <wp:posOffset>207198</wp:posOffset>
                      </wp:positionH>
                      <wp:positionV relativeFrom="paragraph">
                        <wp:posOffset>140746</wp:posOffset>
                      </wp:positionV>
                      <wp:extent cx="361950" cy="174423"/>
                      <wp:effectExtent l="0" t="0" r="19050" b="16510"/>
                      <wp:wrapNone/>
                      <wp:docPr id="14" name="Rettango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7442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616D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664F" id="Rettangolo 14" o:spid="_x0000_s1041" style="position:absolute;margin-left:16.3pt;margin-top:11.1pt;width:28.5pt;height:13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" fillcolor="white [3201]" strokecolor="black [3200]" strokeweight="1pt">
                      <v:textbox inset="0,0,0,0">
                        <w:txbxContent>
                          <w:p w:rsidR="00BA798C" w:rsidRPr="007E1980" w:rsidRDefault="00BA798C" w:rsidP="00616D84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460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5D45D1B8" wp14:editId="5A8B655F">
                      <wp:simplePos x="0" y="0"/>
                      <wp:positionH relativeFrom="column">
                        <wp:posOffset>793151</wp:posOffset>
                      </wp:positionH>
                      <wp:positionV relativeFrom="paragraph">
                        <wp:posOffset>-2911</wp:posOffset>
                      </wp:positionV>
                      <wp:extent cx="785004" cy="538635"/>
                      <wp:effectExtent l="38100" t="19050" r="34290" b="52070"/>
                      <wp:wrapNone/>
                      <wp:docPr id="2048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5004" cy="538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5A7CB" id="AutoShape 140" o:spid="_x0000_s1026" type="#_x0000_t32" style="position:absolute;margin-left:62.45pt;margin-top:-.25pt;width:61.8pt;height:42.4pt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" strokecolor="#c00000" strokeweight="4pt">
                      <v:stroke endarrow="block"/>
                    </v:shape>
                  </w:pict>
                </mc:Fallback>
              </mc:AlternateContent>
            </w:r>
            <w:r w:rsidR="00BD211F" w:rsidRPr="00BD211F">
              <w:rPr>
                <w:noProof/>
              </w:rPr>
              <w:drawing>
                <wp:inline distT="0" distB="0" distL="0" distR="0" wp14:anchorId="4447CED4" wp14:editId="69BB5955">
                  <wp:extent cx="2125809" cy="3272400"/>
                  <wp:effectExtent l="0" t="0" r="8255" b="4445"/>
                  <wp:docPr id="61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1955" b="55553"/>
                          <a:stretch/>
                        </pic:blipFill>
                        <pic:spPr bwMode="auto">
                          <a:xfrm>
                            <a:off x="0" y="0"/>
                            <a:ext cx="2125809" cy="32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-1393825</wp:posOffset>
                      </wp:positionH>
                      <wp:positionV relativeFrom="paragraph">
                        <wp:posOffset>2126615</wp:posOffset>
                      </wp:positionV>
                      <wp:extent cx="265430" cy="265430"/>
                      <wp:effectExtent l="13970" t="13335" r="6350" b="6985"/>
                      <wp:wrapNone/>
                      <wp:docPr id="58" name="Oval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0C6ED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8" o:spid="_x0000_s1042" style="position:absolute;margin-left:-109.75pt;margin-top:167.45pt;width:20.9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" fillcolor="#ffc000">
                      <v:textbox>
                        <w:txbxContent>
                          <w:p w:rsidR="00BA798C" w:rsidRPr="00B00B77" w:rsidRDefault="00BA798C" w:rsidP="000C6E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-713105</wp:posOffset>
                      </wp:positionH>
                      <wp:positionV relativeFrom="paragraph">
                        <wp:posOffset>946150</wp:posOffset>
                      </wp:positionV>
                      <wp:extent cx="265430" cy="265430"/>
                      <wp:effectExtent l="8890" t="13970" r="11430" b="6350"/>
                      <wp:wrapNone/>
                      <wp:docPr id="57" name="Oval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0C6ED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7" o:spid="_x0000_s1043" style="position:absolute;margin-left:-56.15pt;margin-top:74.5pt;width:20.9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" fillcolor="#ffc000">
                      <v:textbox>
                        <w:txbxContent>
                          <w:p w:rsidR="00BA798C" w:rsidRPr="00B00B77" w:rsidRDefault="00BA798C" w:rsidP="000C6E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-1978660</wp:posOffset>
                      </wp:positionH>
                      <wp:positionV relativeFrom="paragraph">
                        <wp:posOffset>257175</wp:posOffset>
                      </wp:positionV>
                      <wp:extent cx="265430" cy="265430"/>
                      <wp:effectExtent l="10160" t="10795" r="10160" b="9525"/>
                      <wp:wrapNone/>
                      <wp:docPr id="56" name="Oval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0C6ED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00B77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5" o:spid="_x0000_s1044" style="position:absolute;margin-left:-155.8pt;margin-top:20.25pt;width:20.9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" fillcolor="#ffc000">
                      <v:textbox>
                        <w:txbxContent>
                          <w:p w:rsidR="00BA798C" w:rsidRPr="00B00B77" w:rsidRDefault="00BA798C" w:rsidP="000C6ED7">
                            <w:pPr>
                              <w:rPr>
                                <w:sz w:val="20"/>
                              </w:rPr>
                            </w:pPr>
                            <w:r w:rsidRPr="00B00B77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-2973705</wp:posOffset>
                      </wp:positionH>
                      <wp:positionV relativeFrom="paragraph">
                        <wp:posOffset>2115185</wp:posOffset>
                      </wp:positionV>
                      <wp:extent cx="265430" cy="265430"/>
                      <wp:effectExtent l="5715" t="11430" r="5080" b="8890"/>
                      <wp:wrapNone/>
                      <wp:docPr id="55" name="Oval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0C6ED7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1" o:spid="_x0000_s1045" style="position:absolute;margin-left:-234.15pt;margin-top:166.55pt;width:20.9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" fillcolor="#ffc000">
                      <v:textbox>
                        <w:txbxContent>
                          <w:p w:rsidR="00BA798C" w:rsidRPr="00B00B77" w:rsidRDefault="00BA798C" w:rsidP="000C6E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1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0C6ED7" w:rsidRDefault="00011D01" w:rsidP="000C6E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B827448" wp14:editId="26B3ACE0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2295998</wp:posOffset>
                      </wp:positionV>
                      <wp:extent cx="3095625" cy="359410"/>
                      <wp:effectExtent l="38100" t="19050" r="9525" b="40640"/>
                      <wp:wrapNone/>
                      <wp:docPr id="1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5625" cy="35941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92649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558EF" w:rsidRDefault="00BA798C" w:rsidP="00824BC5">
                                  <w:pPr>
                                    <w:ind w:left="-142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Qui trova ulteriori documenti (“Sfoglia”) („</w:t>
                                  </w:r>
                                  <w:proofErr w:type="spellStart"/>
                                  <w:proofErr w:type="gramStart"/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Durchsuchen</w:t>
                                  </w:r>
                                  <w:proofErr w:type="spellEnd"/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“</w:t>
                                  </w:r>
                                  <w:proofErr w:type="gramEnd"/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)</w:t>
                                  </w:r>
                                </w:p>
                                <w:p w:rsidR="00BA798C" w:rsidRPr="003558EF" w:rsidRDefault="00BA798C" w:rsidP="00BF7EA6">
                                  <w:pPr>
                                    <w:ind w:left="-142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27448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60" o:spid="_x0000_s1046" type="#_x0000_t66" style="position:absolute;margin-left:140.35pt;margin-top:180.8pt;width:243.75pt;height:28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" adj="4831" fillcolor="#ffc000">
                      <v:textbox inset=",0,,0">
                        <w:txbxContent>
                          <w:p w:rsidR="00BA798C" w:rsidRPr="003558EF" w:rsidRDefault="00BA798C" w:rsidP="00824BC5">
                            <w:pPr>
                              <w:ind w:left="-142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Qui trova ulteriori documenti (“Sfoglia”) („</w:t>
                            </w:r>
                            <w:proofErr w:type="spellStart"/>
                            <w:proofErr w:type="gramStart"/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Durchsuchen</w:t>
                            </w:r>
                            <w:proofErr w:type="spellEnd"/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“</w:t>
                            </w:r>
                            <w:proofErr w:type="gramEnd"/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)</w:t>
                            </w:r>
                          </w:p>
                          <w:p w:rsidR="00BA798C" w:rsidRPr="003558EF" w:rsidRDefault="00BA798C" w:rsidP="00BF7EA6">
                            <w:pPr>
                              <w:ind w:left="-142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1669888</wp:posOffset>
                      </wp:positionV>
                      <wp:extent cx="3297555" cy="359410"/>
                      <wp:effectExtent l="38100" t="19050" r="0" b="40640"/>
                      <wp:wrapNone/>
                      <wp:docPr id="50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7555" cy="35941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92649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558EF" w:rsidRDefault="00BA798C" w:rsidP="00824BC5">
                                  <w:pPr>
                                    <w:ind w:left="-142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Qui trova ulteriori documenti („Questo </w:t>
                                  </w:r>
                                  <w:proofErr w:type="gramStart"/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PC“</w:t>
                                  </w:r>
                                  <w:proofErr w:type="gramEnd"/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)</w:t>
                                  </w:r>
                                </w:p>
                                <w:p w:rsidR="00BA798C" w:rsidRPr="003558EF" w:rsidRDefault="00BA798C" w:rsidP="00BF7EA6">
                                  <w:pPr>
                                    <w:ind w:left="-142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66" style="position:absolute;margin-left:141.35pt;margin-top:131.5pt;width:259.65pt;height:28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" adj="4535" fillcolor="#ffc000">
                      <v:textbox inset=",0,,0">
                        <w:txbxContent>
                          <w:p w:rsidR="00BA798C" w:rsidRPr="003558EF" w:rsidRDefault="00BA798C" w:rsidP="00824BC5">
                            <w:pPr>
                              <w:ind w:left="-142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Qui trova ulteriori documenti („Questo </w:t>
                            </w:r>
                            <w:proofErr w:type="gramStart"/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PC“</w:t>
                            </w:r>
                            <w:proofErr w:type="gramEnd"/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)</w:t>
                            </w:r>
                          </w:p>
                          <w:p w:rsidR="00BA798C" w:rsidRPr="003558EF" w:rsidRDefault="00BA798C" w:rsidP="00BF7EA6">
                            <w:pPr>
                              <w:ind w:left="-142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980278</wp:posOffset>
                      </wp:positionV>
                      <wp:extent cx="3131820" cy="359410"/>
                      <wp:effectExtent l="19050" t="19050" r="11430" b="40640"/>
                      <wp:wrapNone/>
                      <wp:docPr id="49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1820" cy="35941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92120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558EF" w:rsidRDefault="00BA798C" w:rsidP="00FA15D0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558E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Qui trova i documenti aperti recentemente</w:t>
                                  </w:r>
                                </w:p>
                                <w:p w:rsidR="00BA798C" w:rsidRPr="003558EF" w:rsidRDefault="00BA798C" w:rsidP="000C6ED7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" o:spid="_x0000_s1048" type="#_x0000_t66" style="position:absolute;margin-left:138.05pt;margin-top:77.2pt;width:246.6pt;height:28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" adj="2284" fillcolor="#ffc000">
                      <v:textbox inset=",0,,0">
                        <w:txbxContent>
                          <w:p w:rsidR="00BA798C" w:rsidRPr="003558EF" w:rsidRDefault="00BA798C" w:rsidP="00FA15D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558E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Qui trova i documenti aperti recentemente</w:t>
                            </w:r>
                          </w:p>
                          <w:p w:rsidR="00BA798C" w:rsidRPr="003558EF" w:rsidRDefault="00BA798C" w:rsidP="000C6ED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7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895C66F" wp14:editId="64EA6059">
                      <wp:simplePos x="0" y="0"/>
                      <wp:positionH relativeFrom="column">
                        <wp:posOffset>511159</wp:posOffset>
                      </wp:positionH>
                      <wp:positionV relativeFrom="paragraph">
                        <wp:posOffset>-24839</wp:posOffset>
                      </wp:positionV>
                      <wp:extent cx="393405" cy="1046303"/>
                      <wp:effectExtent l="57150" t="19050" r="45085" b="59055"/>
                      <wp:wrapNone/>
                      <wp:docPr id="2078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3405" cy="1046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D803E" id="AutoShape 140" o:spid="_x0000_s1026" type="#_x0000_t32" style="position:absolute;margin-left:40.25pt;margin-top:-1.95pt;width:31pt;height:82.4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" strokecolor="#ffc000" strokeweight="4pt">
                      <v:stroke endarrow="block"/>
                    </v:shape>
                  </w:pict>
                </mc:Fallback>
              </mc:AlternateContent>
            </w:r>
            <w:r w:rsidR="007317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F6253A6" wp14:editId="6A2FDE12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1069769</wp:posOffset>
                      </wp:positionV>
                      <wp:extent cx="557530" cy="207010"/>
                      <wp:effectExtent l="0" t="0" r="13970" b="21590"/>
                      <wp:wrapNone/>
                      <wp:docPr id="449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AF2B7" id="Rectangle 111" o:spid="_x0000_s1026" style="position:absolute;margin-left:2.75pt;margin-top:84.25pt;width:43.9pt;height:16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" filled="f" strokecolor="#ffc000" strokeweight="1.5pt">
                      <v:stroke dashstyle="1 1"/>
                    </v:rect>
                  </w:pict>
                </mc:Fallback>
              </mc:AlternateContent>
            </w:r>
            <w:r w:rsidR="00FA15D0">
              <w:rPr>
                <w:noProof/>
              </w:rPr>
              <w:drawing>
                <wp:anchor distT="0" distB="0" distL="114300" distR="114300" simplePos="0" relativeHeight="251597812" behindDoc="1" locked="0" layoutInCell="1" allowOverlap="1" wp14:anchorId="4E799238" wp14:editId="28EB58AB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243469</wp:posOffset>
                  </wp:positionV>
                  <wp:extent cx="3502660" cy="2353945"/>
                  <wp:effectExtent l="0" t="0" r="2540" b="8255"/>
                  <wp:wrapTight wrapText="bothSides">
                    <wp:wrapPolygon edited="0">
                      <wp:start x="0" y="0"/>
                      <wp:lineTo x="0" y="21501"/>
                      <wp:lineTo x="21498" y="21501"/>
                      <wp:lineTo x="21498" y="0"/>
                      <wp:lineTo x="0" y="0"/>
                    </wp:wrapPolygon>
                  </wp:wrapTight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660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B5D" w:rsidRPr="00BA798C" w:rsidTr="00582348">
        <w:trPr>
          <w:trHeight w:val="1362"/>
        </w:trPr>
        <w:tc>
          <w:tcPr>
            <w:tcW w:w="6502" w:type="dxa"/>
            <w:tcBorders>
              <w:top w:val="single" w:sz="4" w:space="0" w:color="FFFFFF"/>
              <w:bottom w:val="single" w:sz="4" w:space="0" w:color="auto"/>
            </w:tcBorders>
            <w:shd w:val="clear" w:color="auto" w:fill="auto"/>
          </w:tcPr>
          <w:p w:rsidR="00233B5D" w:rsidRDefault="00233B5D" w:rsidP="000C6ED7">
            <w:pPr>
              <w:rPr>
                <w:rFonts w:ascii="Calibri" w:hAnsi="Calibri"/>
                <w:noProof/>
                <w:color w:val="FFFFFF"/>
                <w:sz w:val="20"/>
                <w:szCs w:val="20"/>
              </w:rPr>
            </w:pPr>
          </w:p>
        </w:tc>
        <w:tc>
          <w:tcPr>
            <w:tcW w:w="9192" w:type="dxa"/>
            <w:tcBorders>
              <w:top w:val="single" w:sz="4" w:space="0" w:color="FFFFFF"/>
              <w:bottom w:val="single" w:sz="4" w:space="0" w:color="auto"/>
            </w:tcBorders>
            <w:shd w:val="clear" w:color="auto" w:fill="auto"/>
          </w:tcPr>
          <w:p w:rsidR="005B69AE" w:rsidRPr="003558EF" w:rsidRDefault="0023527A" w:rsidP="003558EF">
            <w:pPr>
              <w:spacing w:before="120" w:line="300" w:lineRule="atLeast"/>
              <w:rPr>
                <w:rFonts w:ascii="Verdana" w:hAnsi="Verdana"/>
                <w:noProof/>
                <w:lang w:val="it-IT"/>
              </w:rPr>
            </w:pPr>
            <w:r w:rsidRPr="003558EF">
              <w:rPr>
                <w:rFonts w:ascii="Verdana" w:hAnsi="Verdana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A8598B5" wp14:editId="32402D40">
                      <wp:simplePos x="0" y="0"/>
                      <wp:positionH relativeFrom="column">
                        <wp:posOffset>3668025</wp:posOffset>
                      </wp:positionH>
                      <wp:positionV relativeFrom="paragraph">
                        <wp:posOffset>34009</wp:posOffset>
                      </wp:positionV>
                      <wp:extent cx="325755" cy="309880"/>
                      <wp:effectExtent l="0" t="0" r="17145" b="13970"/>
                      <wp:wrapNone/>
                      <wp:docPr id="31" name="Ellipse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09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A798C" w:rsidRPr="00333D5C" w:rsidRDefault="00BA798C" w:rsidP="0023527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598B5" id="_x0000_s1049" style="position:absolute;margin-left:288.8pt;margin-top:2.7pt;width:25.65pt;height:24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" fillcolor="#ffc000" strokecolor="black [3213]" strokeweight="1pt">
                      <v:stroke joinstyle="miter"/>
                      <v:textbox>
                        <w:txbxContent>
                          <w:p w:rsidR="00BA798C" w:rsidRPr="00333D5C" w:rsidRDefault="00BA798C" w:rsidP="0023527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t xml:space="preserve">Come in </w:t>
            </w:r>
            <w:r w:rsidR="00B3066C" w:rsidRPr="003558EF">
              <w:rPr>
                <w:rFonts w:ascii="Verdana" w:hAnsi="Verdana"/>
                <w:noProof/>
                <w:sz w:val="18"/>
                <w:lang w:val="it-IT"/>
              </w:rPr>
              <w:t>PowerPoint</w: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t xml:space="preserve"> 2003 puó anche usare </w:t>
            </w:r>
            <w:r w:rsidR="00C95180">
              <w:rPr>
                <w:rFonts w:ascii="Verdana" w:hAnsi="Verdana"/>
                <w:noProof/>
                <w:sz w:val="18"/>
                <w:lang w:val="it-IT"/>
              </w:rPr>
              <w:t xml:space="preserve">il simbolo „cartella“          </w: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t>(che in PowerPoint 2003 si trovava nella barra „Standard“</w:t>
            </w:r>
            <w:r w:rsidR="00B3066C" w:rsidRPr="003558EF">
              <w:rPr>
                <w:rFonts w:ascii="Verdana" w:hAnsi="Verdana"/>
                <w:noProof/>
                <w:sz w:val="18"/>
                <w:lang w:val="it-IT"/>
              </w:rPr>
              <w:t>)</w: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t>.</w: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br/>
              <w:t xml:space="preserve">In </w:t>
            </w:r>
            <w:r w:rsidR="00B3066C" w:rsidRPr="003558EF">
              <w:rPr>
                <w:rFonts w:ascii="Verdana" w:hAnsi="Verdana"/>
                <w:noProof/>
                <w:sz w:val="18"/>
                <w:lang w:val="it-IT"/>
              </w:rPr>
              <w:t>PowerPoint</w:t>
            </w:r>
            <w:r w:rsidRPr="003558EF">
              <w:rPr>
                <w:rFonts w:ascii="Verdana" w:hAnsi="Verdana"/>
                <w:noProof/>
                <w:sz w:val="18"/>
                <w:lang w:val="it-IT"/>
              </w:rPr>
              <w:t xml:space="preserve"> 2016 questo simbolo dev’essere aggiunto alla barra multifunzione manualmente (vedi capitolo E)</w:t>
            </w:r>
          </w:p>
        </w:tc>
      </w:tr>
    </w:tbl>
    <w:p w:rsidR="000C6ED7" w:rsidRPr="0023527A" w:rsidRDefault="000C6ED7">
      <w:pPr>
        <w:rPr>
          <w:lang w:val="it-IT"/>
        </w:rPr>
      </w:pPr>
    </w:p>
    <w:p w:rsidR="00C8293C" w:rsidRPr="0023527A" w:rsidRDefault="00C8293C">
      <w:pPr>
        <w:rPr>
          <w:lang w:val="it-IT"/>
        </w:rPr>
      </w:pPr>
    </w:p>
    <w:p w:rsidR="005A4EAF" w:rsidRPr="0023527A" w:rsidRDefault="00C95180" w:rsidP="005A4EAF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column">
                  <wp:posOffset>3223127</wp:posOffset>
                </wp:positionH>
                <wp:positionV relativeFrom="paragraph">
                  <wp:posOffset>169885</wp:posOffset>
                </wp:positionV>
                <wp:extent cx="2838893" cy="378460"/>
                <wp:effectExtent l="0" t="0" r="19050" b="21590"/>
                <wp:wrapNone/>
                <wp:docPr id="2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3784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C95180" w:rsidRDefault="00BA798C" w:rsidP="00764D11">
                            <w:pPr>
                              <w:ind w:left="709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95180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La sce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lta rapida da tastiera CTRL+12</w:t>
                            </w:r>
                            <w:r w:rsidRPr="00C95180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br/>
                              <w:t>apre la finestra di dialogo “Apri”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5" o:spid="_x0000_s1050" type="#_x0000_t202" style="position:absolute;margin-left:253.8pt;margin-top:13.4pt;width:223.55pt;height:29.8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" fillcolor="#ffc">
                <v:textbox style="mso-fit-shape-to-text:t">
                  <w:txbxContent>
                    <w:p w:rsidR="00BA798C" w:rsidRPr="00C95180" w:rsidRDefault="00BA798C" w:rsidP="00764D11">
                      <w:pPr>
                        <w:ind w:left="709"/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</w:pPr>
                      <w:r w:rsidRPr="00C95180"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La sce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lta rapida da tastiera CTRL+12</w:t>
                      </w:r>
                      <w:r w:rsidRPr="00C95180"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br/>
                        <w:t>apre la finestra di dialogo “Apri”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3244392</wp:posOffset>
            </wp:positionH>
            <wp:positionV relativeFrom="paragraph">
              <wp:posOffset>180517</wp:posOffset>
            </wp:positionV>
            <wp:extent cx="375474" cy="350875"/>
            <wp:effectExtent l="0" t="0" r="5715" b="0"/>
            <wp:wrapNone/>
            <wp:docPr id="30" name="Picture 146" descr="light-bulb-30444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46" descr="light-bulb-304443_64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7" cy="3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C45" w:rsidRPr="0023527A">
        <w:rPr>
          <w:lang w:val="it-IT"/>
        </w:rPr>
        <w:br w:type="page"/>
      </w:r>
    </w:p>
    <w:p w:rsidR="007570B5" w:rsidRPr="00961E75" w:rsidRDefault="007570B5" w:rsidP="007570B5">
      <w:pPr>
        <w:tabs>
          <w:tab w:val="left" w:pos="10155"/>
        </w:tabs>
        <w:rPr>
          <w:u w:val="single"/>
          <w:lang w:val="it-IT"/>
        </w:rPr>
      </w:pPr>
      <w:r w:rsidRPr="0023527A">
        <w:rPr>
          <w:lang w:val="it-IT"/>
        </w:rP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508"/>
        <w:gridCol w:w="8186"/>
      </w:tblGrid>
      <w:tr w:rsidR="005A4EAF" w:rsidRPr="00843633" w:rsidTr="00FE6252">
        <w:tc>
          <w:tcPr>
            <w:tcW w:w="156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5A4EAF" w:rsidRPr="00843633" w:rsidRDefault="005A4EAF" w:rsidP="00843633">
            <w:pPr>
              <w:shd w:val="clear" w:color="auto" w:fill="FF0000"/>
              <w:jc w:val="center"/>
              <w:rPr>
                <w:rFonts w:ascii="Verdana" w:hAnsi="Verdana"/>
                <w:color w:val="FFFFFF"/>
                <w:sz w:val="20"/>
              </w:rPr>
            </w:pPr>
            <w:r w:rsidRPr="00843633">
              <w:rPr>
                <w:rFonts w:ascii="Verdana" w:hAnsi="Verdana"/>
                <w:color w:val="FFFFFF"/>
                <w:sz w:val="20"/>
              </w:rPr>
              <w:t xml:space="preserve">C) </w:t>
            </w:r>
            <w:proofErr w:type="spellStart"/>
            <w:r w:rsidR="00961E75" w:rsidRPr="00843633">
              <w:rPr>
                <w:rFonts w:ascii="Verdana" w:hAnsi="Verdana"/>
                <w:color w:val="FFFFFF"/>
                <w:sz w:val="20"/>
              </w:rPr>
              <w:t>Salvare</w:t>
            </w:r>
            <w:proofErr w:type="spellEnd"/>
            <w:r w:rsidR="00961E75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961E75" w:rsidRPr="00843633">
              <w:rPr>
                <w:rFonts w:ascii="Verdana" w:hAnsi="Verdana"/>
                <w:color w:val="FFFFFF"/>
                <w:sz w:val="20"/>
              </w:rPr>
              <w:t>un</w:t>
            </w:r>
            <w:proofErr w:type="spellEnd"/>
            <w:r w:rsidR="00961E75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961E75" w:rsidRPr="00843633">
              <w:rPr>
                <w:rFonts w:ascii="Verdana" w:hAnsi="Verdana"/>
                <w:color w:val="FFFFFF"/>
                <w:sz w:val="20"/>
              </w:rPr>
              <w:t>documento</w:t>
            </w:r>
            <w:proofErr w:type="spellEnd"/>
          </w:p>
        </w:tc>
      </w:tr>
      <w:tr w:rsidR="00961E75" w:rsidRPr="00BA798C" w:rsidTr="00953122">
        <w:tc>
          <w:tcPr>
            <w:tcW w:w="7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961E75" w:rsidRPr="00D11C41" w:rsidRDefault="00961E75" w:rsidP="00961E75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2003: Nel registro „File“ </w:t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sym w:font="Wingdings" w:char="F0E0"/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„Salva con 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nome“ della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barra menu</w:t>
            </w:r>
          </w:p>
        </w:tc>
        <w:tc>
          <w:tcPr>
            <w:tcW w:w="81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961E75" w:rsidRPr="00D11C41" w:rsidRDefault="00961E75" w:rsidP="00961E75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2016: Scelga „Salva con 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nome“ nel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registro  „File“ del menu multifunzione</w:t>
            </w:r>
          </w:p>
        </w:tc>
      </w:tr>
      <w:tr w:rsidR="005A4EAF" w:rsidRPr="00BA798C" w:rsidTr="00953122">
        <w:tc>
          <w:tcPr>
            <w:tcW w:w="7508" w:type="dxa"/>
            <w:tcBorders>
              <w:top w:val="single" w:sz="4" w:space="0" w:color="FFFFFF"/>
            </w:tcBorders>
            <w:shd w:val="clear" w:color="auto" w:fill="auto"/>
          </w:tcPr>
          <w:p w:rsidR="005A4EAF" w:rsidRPr="00961E75" w:rsidRDefault="00953122" w:rsidP="00553BA2">
            <w:pPr>
              <w:jc w:val="center"/>
              <w:rPr>
                <w:color w:val="FFFFFF"/>
                <w:lang w:val="it-IT"/>
              </w:rPr>
            </w:pPr>
            <w:r w:rsidRPr="00825388">
              <w:rPr>
                <w:noProof/>
              </w:rPr>
              <w:drawing>
                <wp:anchor distT="0" distB="0" distL="114300" distR="114300" simplePos="0" relativeHeight="251986944" behindDoc="1" locked="0" layoutInCell="1" allowOverlap="1" wp14:anchorId="2C3C41D4" wp14:editId="1EB63E5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6985</wp:posOffset>
                  </wp:positionV>
                  <wp:extent cx="2069465" cy="2849245"/>
                  <wp:effectExtent l="0" t="0" r="6985" b="8255"/>
                  <wp:wrapTight wrapText="bothSides">
                    <wp:wrapPolygon edited="0">
                      <wp:start x="0" y="0"/>
                      <wp:lineTo x="0" y="21518"/>
                      <wp:lineTo x="21474" y="21518"/>
                      <wp:lineTo x="21474" y="0"/>
                      <wp:lineTo x="0" y="0"/>
                    </wp:wrapPolygon>
                  </wp:wrapTight>
                  <wp:docPr id="71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99" b="59250"/>
                          <a:stretch/>
                        </pic:blipFill>
                        <pic:spPr bwMode="auto">
                          <a:xfrm>
                            <a:off x="0" y="0"/>
                            <a:ext cx="206946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7608758" wp14:editId="6D34F808">
                      <wp:simplePos x="0" y="0"/>
                      <wp:positionH relativeFrom="column">
                        <wp:posOffset>184888</wp:posOffset>
                      </wp:positionH>
                      <wp:positionV relativeFrom="paragraph">
                        <wp:posOffset>1102212</wp:posOffset>
                      </wp:positionV>
                      <wp:extent cx="1743710" cy="1765005"/>
                      <wp:effectExtent l="0" t="0" r="27940" b="26035"/>
                      <wp:wrapNone/>
                      <wp:docPr id="54" name="Rettango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710" cy="1765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A798C" w:rsidRPr="007E1980" w:rsidRDefault="00BA798C" w:rsidP="000C7C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08758" id="Rettangolo 54" o:spid="_x0000_s1051" style="position:absolute;left:0;text-align:left;margin-left:14.55pt;margin-top:86.8pt;width:137.3pt;height:13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" fillcolor="#9cc2e5 [1940]" strokecolor="windowText" strokeweight="1pt">
                      <v:textbox inset="0,0,0,0">
                        <w:txbxContent>
                          <w:p w:rsidR="00BA798C" w:rsidRPr="007E1980" w:rsidRDefault="00BA798C" w:rsidP="000C7CD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2E6B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A2D1C11" wp14:editId="7F9A781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151336</wp:posOffset>
                      </wp:positionV>
                      <wp:extent cx="1649092" cy="163853"/>
                      <wp:effectExtent l="0" t="0" r="27940" b="26670"/>
                      <wp:wrapNone/>
                      <wp:docPr id="158" name="Rettangolo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9092" cy="1638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A798C" w:rsidRPr="007E1980" w:rsidRDefault="00BA798C" w:rsidP="000C7C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D1C11" id="Rettangolo 158" o:spid="_x0000_s1052" style="position:absolute;left:0;text-align:left;margin-left:23pt;margin-top:11.9pt;width:129.85pt;height:12.9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" fillcolor="#9cc2e5 [1940]" strokecolor="windowText" strokeweight="1pt">
                      <v:textbox inset="0,0,0,0">
                        <w:txbxContent>
                          <w:p w:rsidR="00BA798C" w:rsidRPr="007E1980" w:rsidRDefault="00BA798C" w:rsidP="000C7CD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4CDB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DD55208" wp14:editId="7BB8FB02">
                      <wp:simplePos x="0" y="0"/>
                      <wp:positionH relativeFrom="column">
                        <wp:posOffset>191895</wp:posOffset>
                      </wp:positionH>
                      <wp:positionV relativeFrom="paragraph">
                        <wp:posOffset>151904</wp:posOffset>
                      </wp:positionV>
                      <wp:extent cx="361950" cy="158134"/>
                      <wp:effectExtent l="0" t="0" r="19050" b="13335"/>
                      <wp:wrapNone/>
                      <wp:docPr id="37" name="Rettango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813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7E1980" w:rsidRDefault="00BA798C" w:rsidP="007317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55208" id="Rettangolo 37" o:spid="_x0000_s1053" style="position:absolute;left:0;text-align:left;margin-left:15.1pt;margin-top:11.95pt;width:28.5pt;height:12.4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" fillcolor="white [3201]" strokecolor="black [3200]" strokeweight="1pt">
                      <v:textbox inset="0,0,0,0">
                        <w:txbxContent>
                          <w:p w:rsidR="00BA798C" w:rsidRPr="007E1980" w:rsidRDefault="00BA798C" w:rsidP="00731735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2A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5ACC918" wp14:editId="00AB9B01">
                      <wp:simplePos x="0" y="0"/>
                      <wp:positionH relativeFrom="column">
                        <wp:posOffset>1027011</wp:posOffset>
                      </wp:positionH>
                      <wp:positionV relativeFrom="paragraph">
                        <wp:posOffset>25051</wp:posOffset>
                      </wp:positionV>
                      <wp:extent cx="686115" cy="909115"/>
                      <wp:effectExtent l="38100" t="19050" r="38100" b="62865"/>
                      <wp:wrapNone/>
                      <wp:docPr id="2062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6115" cy="90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45BC9" id="AutoShape 140" o:spid="_x0000_s1026" type="#_x0000_t32" style="position:absolute;margin-left:80.85pt;margin-top:1.95pt;width:54pt;height:71.6pt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" strokecolor="#c00000" strokeweight="4pt">
                      <v:stroke endarrow="block"/>
                    </v:shape>
                  </w:pict>
                </mc:Fallback>
              </mc:AlternateContent>
            </w:r>
            <w:r w:rsidR="007B2AAC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5C50C70" wp14:editId="237B0A24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927735</wp:posOffset>
                      </wp:positionV>
                      <wp:extent cx="1733550" cy="173990"/>
                      <wp:effectExtent l="0" t="0" r="19050" b="16510"/>
                      <wp:wrapNone/>
                      <wp:docPr id="39" name="Rettango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173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A798C" w:rsidRPr="007E1980" w:rsidRDefault="00BA798C" w:rsidP="000C7C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E1980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   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Salva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con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nome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0C70" id="Rettangolo 39" o:spid="_x0000_s1054" style="position:absolute;left:0;text-align:left;margin-left:15.05pt;margin-top:73.05pt;width:136.5pt;height:13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" fillcolor="window" strokecolor="windowText" strokeweight="1pt">
                      <v:textbox inset="0,0,0,0">
                        <w:txbxContent>
                          <w:p w:rsidR="00BA798C" w:rsidRPr="007E1980" w:rsidRDefault="00BA798C" w:rsidP="000C7CDF">
                            <w:pPr>
                              <w:rPr>
                                <w:sz w:val="18"/>
                              </w:rPr>
                            </w:pPr>
                            <w:r w:rsidRPr="007E1980">
                              <w:rPr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Salva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nome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00A8">
              <w:rPr>
                <w:rFonts w:ascii="Calibri" w:hAnsi="Calibri"/>
                <w:noProof/>
                <w:color w:val="FFFFFF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B145706" wp14:editId="665B5D0A">
                      <wp:simplePos x="0" y="0"/>
                      <wp:positionH relativeFrom="column">
                        <wp:posOffset>185626</wp:posOffset>
                      </wp:positionH>
                      <wp:positionV relativeFrom="paragraph">
                        <wp:posOffset>315595</wp:posOffset>
                      </wp:positionV>
                      <wp:extent cx="1744231" cy="618409"/>
                      <wp:effectExtent l="0" t="0" r="27940" b="10795"/>
                      <wp:wrapNone/>
                      <wp:docPr id="53" name="Rettango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4231" cy="6184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A798C" w:rsidRPr="007E1980" w:rsidRDefault="00BA798C" w:rsidP="000C7C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45706" id="Rettangolo 53" o:spid="_x0000_s1055" style="position:absolute;left:0;text-align:left;margin-left:14.6pt;margin-top:24.85pt;width:137.35pt;height:48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" fillcolor="#9cc2e5 [1940]" strokecolor="windowText" strokeweight="1pt">
                      <v:textbox inset="0,0,0,0">
                        <w:txbxContent>
                          <w:p w:rsidR="00BA798C" w:rsidRPr="007E1980" w:rsidRDefault="00BA798C" w:rsidP="000C7CD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42E9" w:rsidRPr="00CB56E0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94F2760" wp14:editId="5CA65E7F">
                      <wp:simplePos x="0" y="0"/>
                      <wp:positionH relativeFrom="column">
                        <wp:posOffset>2821949</wp:posOffset>
                      </wp:positionH>
                      <wp:positionV relativeFrom="paragraph">
                        <wp:posOffset>2824897</wp:posOffset>
                      </wp:positionV>
                      <wp:extent cx="5932245" cy="428625"/>
                      <wp:effectExtent l="0" t="1200150" r="0" b="1090930"/>
                      <wp:wrapNone/>
                      <wp:docPr id="2063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019333">
                                <a:off x="0" y="0"/>
                                <a:ext cx="5932245" cy="4286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3694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0B481B" w:rsidRDefault="00BA798C" w:rsidP="004612BA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2003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F2760" id="AutoShape 168" o:spid="_x0000_s1056" type="#_x0000_t66" style="position:absolute;left:0;text-align:left;margin-left:222.2pt;margin-top:222.45pt;width:467.1pt;height:33.75pt;rotation:-1726510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" adj="2399" fillcolor="#ffc000">
                      <v:textbox style="mso-fit-shape-to-text:t">
                        <w:txbxContent>
                          <w:p w:rsidR="00BA798C" w:rsidRPr="000B481B" w:rsidRDefault="00BA798C" w:rsidP="004612BA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2003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86" w:type="dxa"/>
            <w:tcBorders>
              <w:top w:val="single" w:sz="4" w:space="0" w:color="FFFFFF"/>
            </w:tcBorders>
            <w:shd w:val="clear" w:color="auto" w:fill="auto"/>
          </w:tcPr>
          <w:p w:rsidR="00A05F7A" w:rsidRPr="00953122" w:rsidRDefault="001A5F2A" w:rsidP="00953122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 w:rsidRPr="00953122">
              <w:rPr>
                <w:rFonts w:ascii="Verdana" w:hAnsi="Verdana"/>
                <w:noProof/>
                <w:color w:val="FF000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1884D6B2" wp14:editId="3B2D258F">
                      <wp:simplePos x="0" y="0"/>
                      <wp:positionH relativeFrom="column">
                        <wp:posOffset>1708947</wp:posOffset>
                      </wp:positionH>
                      <wp:positionV relativeFrom="paragraph">
                        <wp:posOffset>773430</wp:posOffset>
                      </wp:positionV>
                      <wp:extent cx="2776855" cy="845820"/>
                      <wp:effectExtent l="38100" t="19050" r="23495" b="30480"/>
                      <wp:wrapNone/>
                      <wp:docPr id="41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6855" cy="8458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8093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0B481B" w:rsidRDefault="00BA798C" w:rsidP="001A5F2A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Nuova visualizzazione dei posti di salvataggio (“Questo PC”)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4D6B2" id="AutoShape 166" o:spid="_x0000_s1057" type="#_x0000_t66" style="position:absolute;margin-left:134.55pt;margin-top:60.9pt;width:218.65pt;height:66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" adj="11904" fillcolor="#ffc000">
                      <v:textbox inset="0,,0">
                        <w:txbxContent>
                          <w:p w:rsidR="00BA798C" w:rsidRPr="000B481B" w:rsidRDefault="00BA798C" w:rsidP="001A5F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Nuova visualizzazione dei posti di salvataggio (“Questo PC”)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C92" w:rsidRPr="00953122">
              <w:rPr>
                <w:rFonts w:ascii="Verdana" w:hAnsi="Verdana"/>
                <w:noProof/>
                <w:sz w:val="18"/>
              </w:rPr>
              <w:drawing>
                <wp:anchor distT="0" distB="0" distL="114300" distR="114300" simplePos="0" relativeHeight="251596787" behindDoc="1" locked="0" layoutInCell="1" allowOverlap="1" wp14:anchorId="62E19417" wp14:editId="02FB19D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85412</wp:posOffset>
                  </wp:positionV>
                  <wp:extent cx="3203575" cy="1875155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450" y="21285"/>
                      <wp:lineTo x="21450" y="0"/>
                      <wp:lineTo x="0" y="0"/>
                    </wp:wrapPolygon>
                  </wp:wrapTight>
                  <wp:docPr id="128" name="Immagin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C92" w:rsidRPr="00953122">
              <w:rPr>
                <w:rFonts w:ascii="Verdana" w:hAnsi="Verdana"/>
                <w:sz w:val="18"/>
                <w:lang w:val="it-IT"/>
              </w:rPr>
              <w:t>U</w:t>
            </w:r>
            <w:r w:rsidR="00A05F7A" w:rsidRPr="00953122">
              <w:rPr>
                <w:rFonts w:ascii="Verdana" w:hAnsi="Verdana"/>
                <w:sz w:val="18"/>
                <w:lang w:val="it-IT"/>
              </w:rPr>
              <w:t xml:space="preserve">sualmente anche con </w:t>
            </w:r>
            <w:r w:rsidR="00653C92" w:rsidRPr="00953122">
              <w:rPr>
                <w:rFonts w:ascii="Verdana" w:hAnsi="Verdana"/>
                <w:sz w:val="18"/>
                <w:lang w:val="it-IT"/>
              </w:rPr>
              <w:t>PowerPoint</w:t>
            </w:r>
            <w:r w:rsidR="00A05F7A" w:rsidRPr="00953122">
              <w:rPr>
                <w:rFonts w:ascii="Verdana" w:hAnsi="Verdana"/>
                <w:sz w:val="18"/>
                <w:lang w:val="it-IT"/>
              </w:rPr>
              <w:t xml:space="preserve"> 2016 i documenti verranno salvati sul Server (G, M, </w:t>
            </w:r>
            <w:r w:rsidR="005F603C" w:rsidRPr="00953122">
              <w:rPr>
                <w:rFonts w:ascii="Verdana" w:hAnsi="Verdana"/>
                <w:sz w:val="18"/>
                <w:lang w:val="it-IT"/>
              </w:rPr>
              <w:t>N, …</w:t>
            </w:r>
            <w:r w:rsidR="00A05F7A" w:rsidRPr="00953122">
              <w:rPr>
                <w:rFonts w:ascii="Verdana" w:hAnsi="Verdana"/>
                <w:sz w:val="18"/>
                <w:lang w:val="it-IT"/>
              </w:rPr>
              <w:t>)</w:t>
            </w:r>
          </w:p>
          <w:p w:rsidR="00A05F7A" w:rsidRDefault="00A05F7A" w:rsidP="00553BA2">
            <w:pPr>
              <w:rPr>
                <w:rFonts w:ascii="Calibri" w:hAnsi="Calibri"/>
                <w:lang w:val="it-IT"/>
              </w:rPr>
            </w:pPr>
          </w:p>
          <w:p w:rsidR="00A05F7A" w:rsidRDefault="000B481B" w:rsidP="00553BA2">
            <w:pPr>
              <w:rPr>
                <w:rFonts w:ascii="Calibri" w:hAnsi="Calibri"/>
                <w:lang w:val="it-IT"/>
              </w:rPr>
            </w:pPr>
            <w:r w:rsidRPr="00CB56E0">
              <w:rPr>
                <w:rFonts w:ascii="Calibri" w:hAnsi="Calibri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6FD3CB4" wp14:editId="0C0E95A4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54448</wp:posOffset>
                      </wp:positionV>
                      <wp:extent cx="914400" cy="862965"/>
                      <wp:effectExtent l="19050" t="19050" r="19050" b="13335"/>
                      <wp:wrapNone/>
                      <wp:docPr id="46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6296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B016" id="Rectangle 173" o:spid="_x0000_s1026" style="position:absolute;margin-left:71.05pt;margin-top:4.3pt;width:1in;height:67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" filled="f" strokecolor="#ffc000" strokeweight="3pt">
                      <v:stroke dashstyle="3 1"/>
                    </v:rect>
                  </w:pict>
                </mc:Fallback>
              </mc:AlternateContent>
            </w:r>
          </w:p>
          <w:p w:rsidR="00703BA1" w:rsidRPr="00A05F7A" w:rsidRDefault="00CF3020" w:rsidP="00553BA2">
            <w:pPr>
              <w:rPr>
                <w:rFonts w:ascii="Calibri" w:hAnsi="Calibri"/>
                <w:lang w:val="it-IT"/>
              </w:rPr>
            </w:pPr>
            <w:r w:rsidRPr="00CB56E0">
              <w:rPr>
                <w:rFonts w:ascii="Calibri" w:hAnsi="Calibri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9918</wp:posOffset>
                      </wp:positionH>
                      <wp:positionV relativeFrom="paragraph">
                        <wp:posOffset>30865</wp:posOffset>
                      </wp:positionV>
                      <wp:extent cx="623454" cy="241539"/>
                      <wp:effectExtent l="0" t="0" r="24765" b="25400"/>
                      <wp:wrapNone/>
                      <wp:docPr id="44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454" cy="24153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92735" id="Rectangle 173" o:spid="_x0000_s1026" style="position:absolute;margin-left:.8pt;margin-top:2.45pt;width:49.1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" filled="f" strokecolor="#ffc000" strokeweight="1.5pt">
                      <v:stroke dashstyle="1 1"/>
                    </v:rect>
                  </w:pict>
                </mc:Fallback>
              </mc:AlternateContent>
            </w:r>
            <w:r w:rsidR="007F4F7B" w:rsidRPr="00A05F7A">
              <w:rPr>
                <w:rFonts w:ascii="Calibri" w:hAnsi="Calibri"/>
                <w:lang w:val="it-IT"/>
              </w:rPr>
              <w:t xml:space="preserve"> </w:t>
            </w:r>
          </w:p>
          <w:p w:rsidR="00703BA1" w:rsidRPr="00A05F7A" w:rsidRDefault="000B481B" w:rsidP="00553BA2">
            <w:pPr>
              <w:rPr>
                <w:rFonts w:ascii="Calibri" w:hAnsi="Calibri"/>
                <w:lang w:val="it-IT"/>
              </w:rPr>
            </w:pPr>
            <w:r w:rsidRPr="00C7171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1AF3C78" wp14:editId="2AAF8C28">
                      <wp:simplePos x="0" y="0"/>
                      <wp:positionH relativeFrom="column">
                        <wp:posOffset>1725457</wp:posOffset>
                      </wp:positionH>
                      <wp:positionV relativeFrom="paragraph">
                        <wp:posOffset>48260</wp:posOffset>
                      </wp:positionV>
                      <wp:extent cx="3248025" cy="828675"/>
                      <wp:effectExtent l="38100" t="19050" r="28575" b="47625"/>
                      <wp:wrapNone/>
                      <wp:docPr id="42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025" cy="82867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3694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0B481B" w:rsidRDefault="00BA798C" w:rsidP="001A5F2A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Consiglio: „</w:t>
                                  </w:r>
                                  <w:proofErr w:type="gramStart"/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Sfoglia“</w:t>
                                  </w:r>
                                  <w:proofErr w:type="gramEnd"/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= simile a come salvare  con 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PowerPoint</w:t>
                                  </w:r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 2003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F3C78" id="AutoShape 167" o:spid="_x0000_s1058" type="#_x0000_t66" style="position:absolute;margin-left:135.85pt;margin-top:3.8pt;width:255.75pt;height:65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" adj="8470" fillcolor="#ffc000">
                      <v:textbox inset="0,,0">
                        <w:txbxContent>
                          <w:p w:rsidR="00BA798C" w:rsidRPr="000B481B" w:rsidRDefault="00BA798C" w:rsidP="001A5F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Consiglio: „</w:t>
                            </w:r>
                            <w:proofErr w:type="gramStart"/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Sfoglia“</w:t>
                            </w:r>
                            <w:proofErr w:type="gramEnd"/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= simile a come salvare  con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PowerPoint</w:t>
                            </w:r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 2003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3BA1" w:rsidRPr="00A05F7A" w:rsidRDefault="00703BA1" w:rsidP="00553BA2">
            <w:pPr>
              <w:rPr>
                <w:rFonts w:ascii="Calibri" w:hAnsi="Calibri"/>
                <w:lang w:val="it-IT"/>
              </w:rPr>
            </w:pPr>
          </w:p>
          <w:p w:rsidR="00703BA1" w:rsidRPr="00A05F7A" w:rsidRDefault="00703BA1" w:rsidP="00553BA2">
            <w:pPr>
              <w:rPr>
                <w:rFonts w:ascii="Calibri" w:hAnsi="Calibri"/>
                <w:lang w:val="it-IT"/>
              </w:rPr>
            </w:pPr>
          </w:p>
          <w:p w:rsidR="00703BA1" w:rsidRPr="00A05F7A" w:rsidRDefault="00703BA1" w:rsidP="00553BA2">
            <w:pPr>
              <w:rPr>
                <w:rFonts w:ascii="Calibri" w:hAnsi="Calibri"/>
                <w:lang w:val="it-IT"/>
              </w:rPr>
            </w:pPr>
          </w:p>
          <w:p w:rsidR="00703BA1" w:rsidRPr="00A05F7A" w:rsidRDefault="00703BA1" w:rsidP="00553BA2">
            <w:pPr>
              <w:rPr>
                <w:rFonts w:ascii="Calibri" w:hAnsi="Calibri"/>
                <w:lang w:val="it-IT"/>
              </w:rPr>
            </w:pPr>
          </w:p>
          <w:p w:rsidR="005A4EAF" w:rsidRPr="00E13884" w:rsidRDefault="00D74FBC" w:rsidP="00A05F7A">
            <w:pPr>
              <w:rPr>
                <w:lang w:val="it-IT"/>
              </w:rPr>
            </w:pPr>
            <w:r w:rsidRPr="00CB56E0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1942687</wp:posOffset>
                      </wp:positionH>
                      <wp:positionV relativeFrom="paragraph">
                        <wp:posOffset>279539</wp:posOffset>
                      </wp:positionV>
                      <wp:extent cx="2981609" cy="412750"/>
                      <wp:effectExtent l="715963" t="0" r="744537" b="0"/>
                      <wp:wrapNone/>
                      <wp:docPr id="43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530744">
                                <a:off x="0" y="0"/>
                                <a:ext cx="2981609" cy="41275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3694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0B481B" w:rsidRDefault="00BA798C" w:rsidP="004612BA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 w:rsidRPr="000B481B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2016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66" style="position:absolute;margin-left:152.95pt;margin-top:22pt;width:234.75pt;height:32.5pt;rotation:-335244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" adj="4596" fillcolor="#ffc000">
                      <v:textbox style="mso-fit-shape-to-text:t">
                        <w:txbxContent>
                          <w:p w:rsidR="00BA798C" w:rsidRPr="000B481B" w:rsidRDefault="00BA798C" w:rsidP="004612BA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B481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60E58" w:rsidRPr="00E13884" w:rsidRDefault="00060E58">
      <w:pPr>
        <w:rPr>
          <w:sz w:val="6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7508"/>
        <w:gridCol w:w="8186"/>
      </w:tblGrid>
      <w:tr w:rsidR="005A4EAF" w:rsidRPr="00BA798C" w:rsidTr="00953122">
        <w:tc>
          <w:tcPr>
            <w:tcW w:w="7508" w:type="dxa"/>
            <w:shd w:val="clear" w:color="auto" w:fill="auto"/>
          </w:tcPr>
          <w:p w:rsidR="005A4EAF" w:rsidRPr="00E13884" w:rsidRDefault="00CA7786" w:rsidP="00553BA2">
            <w:pPr>
              <w:jc w:val="center"/>
              <w:rPr>
                <w:color w:val="FFFFFF"/>
                <w:lang w:val="it-IT"/>
              </w:rPr>
            </w:pPr>
            <w:r w:rsidRPr="00544CDB">
              <w:rPr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8E43CC4" wp14:editId="76FC0809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24765</wp:posOffset>
                      </wp:positionV>
                      <wp:extent cx="838200" cy="170180"/>
                      <wp:effectExtent l="0" t="0" r="19050" b="20320"/>
                      <wp:wrapNone/>
                      <wp:docPr id="136" name="Rettangolo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701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544CDB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Salva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con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nome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3CC4" id="Rettangolo 136" o:spid="_x0000_s1060" style="position:absolute;left:0;text-align:left;margin-left:4.25pt;margin-top:1.95pt;width:66pt;height:13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" fillcolor="white [3201]" strokecolor="black [3200]" strokeweight="1pt">
                      <v:textbox inset="0,0,0,0">
                        <w:txbxContent>
                          <w:p w:rsidR="00BA798C" w:rsidRPr="00861778" w:rsidRDefault="00BA798C" w:rsidP="00544CD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Salva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nome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4CDB">
              <w:rPr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76DC8DA" wp14:editId="39BF2B3D">
                      <wp:simplePos x="0" y="0"/>
                      <wp:positionH relativeFrom="column">
                        <wp:posOffset>3183255</wp:posOffset>
                      </wp:positionH>
                      <wp:positionV relativeFrom="paragraph">
                        <wp:posOffset>2091055</wp:posOffset>
                      </wp:positionV>
                      <wp:extent cx="492760" cy="156210"/>
                      <wp:effectExtent l="0" t="0" r="21590" b="15240"/>
                      <wp:wrapNone/>
                      <wp:docPr id="465" name="Rettangolo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760" cy="1562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544CDB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Salva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DC8DA" id="Rettangolo 465" o:spid="_x0000_s1061" style="position:absolute;left:0;text-align:left;margin-left:250.65pt;margin-top:164.65pt;width:38.8pt;height:12.3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" fillcolor="white [3201]" strokecolor="black [3200]" strokeweight="1pt">
                      <v:textbox inset="0,0,0,0">
                        <w:txbxContent>
                          <w:p w:rsidR="00BA798C" w:rsidRPr="00861778" w:rsidRDefault="00BA798C" w:rsidP="00544CD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Salva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4CDB">
              <w:rPr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6A32D4A" wp14:editId="3D0D34AB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2255091</wp:posOffset>
                      </wp:positionV>
                      <wp:extent cx="491490" cy="153035"/>
                      <wp:effectExtent l="0" t="0" r="22860" b="18415"/>
                      <wp:wrapNone/>
                      <wp:docPr id="151" name="Rettangolo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" cy="1530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544CDB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Annulla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32D4A" id="Rettangolo 151" o:spid="_x0000_s1062" style="position:absolute;left:0;text-align:left;margin-left:250.7pt;margin-top:177.55pt;width:38.7pt;height:12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" fillcolor="white [3201]" strokecolor="black [3200]" strokeweight="1pt">
                      <v:textbox inset="0,0,0,0">
                        <w:txbxContent>
                          <w:p w:rsidR="00BA798C" w:rsidRPr="00861778" w:rsidRDefault="00BA798C" w:rsidP="00544CD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Annulla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3F0E" w:rsidRPr="00CD1818">
              <w:rPr>
                <w:rFonts w:ascii="Cambria" w:hAnsi="Cambria"/>
                <w:noProof/>
              </w:rPr>
              <w:drawing>
                <wp:anchor distT="0" distB="0" distL="114300" distR="114300" simplePos="0" relativeHeight="251912703" behindDoc="0" locked="0" layoutInCell="1" allowOverlap="1" wp14:anchorId="7576FBD3" wp14:editId="70A7B14E">
                  <wp:simplePos x="0" y="0"/>
                  <wp:positionH relativeFrom="column">
                    <wp:posOffset>2362835</wp:posOffset>
                  </wp:positionH>
                  <wp:positionV relativeFrom="paragraph">
                    <wp:posOffset>1240419</wp:posOffset>
                  </wp:positionV>
                  <wp:extent cx="720000" cy="79059"/>
                  <wp:effectExtent l="0" t="0" r="444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3F0E" w:rsidRPr="00825388">
              <w:rPr>
                <w:noProof/>
              </w:rPr>
              <w:drawing>
                <wp:anchor distT="0" distB="0" distL="114300" distR="114300" simplePos="0" relativeHeight="251606012" behindDoc="1" locked="0" layoutInCell="1" allowOverlap="1" wp14:anchorId="1DEC309A" wp14:editId="09114BE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9789</wp:posOffset>
                  </wp:positionV>
                  <wp:extent cx="3780000" cy="244800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48" y="21348"/>
                      <wp:lineTo x="21448" y="0"/>
                      <wp:lineTo x="0" y="0"/>
                    </wp:wrapPolygon>
                  </wp:wrapTight>
                  <wp:docPr id="71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  <w:shd w:val="clear" w:color="auto" w:fill="auto"/>
          </w:tcPr>
          <w:p w:rsidR="005A4EAF" w:rsidRPr="00E13884" w:rsidRDefault="000F72F1" w:rsidP="00553BA2">
            <w:pPr>
              <w:rPr>
                <w:noProof/>
                <w:lang w:val="it-IT"/>
              </w:rPr>
            </w:pPr>
            <w:r w:rsidRPr="00CD1818">
              <w:rPr>
                <w:rFonts w:ascii="Cambria" w:hAnsi="Cambria"/>
                <w:noProof/>
              </w:rPr>
              <w:drawing>
                <wp:anchor distT="0" distB="0" distL="114300" distR="114300" simplePos="0" relativeHeight="251914240" behindDoc="0" locked="0" layoutInCell="1" allowOverlap="1" wp14:anchorId="67A6BB18" wp14:editId="02646F46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893074</wp:posOffset>
                  </wp:positionV>
                  <wp:extent cx="720000" cy="79059"/>
                  <wp:effectExtent l="0" t="0" r="444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1818">
              <w:rPr>
                <w:rFonts w:ascii="Cambria" w:hAnsi="Cambria"/>
                <w:noProof/>
              </w:rPr>
              <w:drawing>
                <wp:anchor distT="0" distB="0" distL="114300" distR="114300" simplePos="0" relativeHeight="252094464" behindDoc="0" locked="0" layoutInCell="1" allowOverlap="1" wp14:anchorId="38CE1025" wp14:editId="544E253F">
                  <wp:simplePos x="0" y="0"/>
                  <wp:positionH relativeFrom="column">
                    <wp:posOffset>597787</wp:posOffset>
                  </wp:positionH>
                  <wp:positionV relativeFrom="paragraph">
                    <wp:posOffset>2015670</wp:posOffset>
                  </wp:positionV>
                  <wp:extent cx="720000" cy="79059"/>
                  <wp:effectExtent l="0" t="0" r="4445" b="0"/>
                  <wp:wrapNone/>
                  <wp:docPr id="13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07B6">
              <w:rPr>
                <w:noProof/>
              </w:rPr>
              <w:drawing>
                <wp:anchor distT="0" distB="0" distL="114300" distR="114300" simplePos="0" relativeHeight="251595762" behindDoc="1" locked="0" layoutInCell="1" allowOverlap="1" wp14:anchorId="11B25ED4" wp14:editId="02ECB8B8">
                  <wp:simplePos x="0" y="0"/>
                  <wp:positionH relativeFrom="column">
                    <wp:posOffset>-13648</wp:posOffset>
                  </wp:positionH>
                  <wp:positionV relativeFrom="paragraph">
                    <wp:posOffset>50857</wp:posOffset>
                  </wp:positionV>
                  <wp:extent cx="3830400" cy="2394000"/>
                  <wp:effectExtent l="0" t="0" r="0" b="6350"/>
                  <wp:wrapTight wrapText="bothSides">
                    <wp:wrapPolygon edited="0">
                      <wp:start x="0" y="0"/>
                      <wp:lineTo x="0" y="21485"/>
                      <wp:lineTo x="21485" y="21485"/>
                      <wp:lineTo x="21485" y="0"/>
                      <wp:lineTo x="0" y="0"/>
                    </wp:wrapPolygon>
                  </wp:wrapTight>
                  <wp:docPr id="135" name="Immagin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667A7" w:rsidRDefault="0043307C" w:rsidP="008518A4">
      <w:pPr>
        <w:tabs>
          <w:tab w:val="left" w:pos="2663"/>
        </w:tabs>
        <w:rPr>
          <w:lang w:val="it-IT"/>
        </w:rPr>
      </w:pPr>
      <w:r w:rsidRPr="002F5A2F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EF2AB20" wp14:editId="5E9BB434">
                <wp:simplePos x="0" y="0"/>
                <wp:positionH relativeFrom="column">
                  <wp:posOffset>5678805</wp:posOffset>
                </wp:positionH>
                <wp:positionV relativeFrom="paragraph">
                  <wp:posOffset>55880</wp:posOffset>
                </wp:positionV>
                <wp:extent cx="1968500" cy="450850"/>
                <wp:effectExtent l="0" t="0" r="12700" b="25400"/>
                <wp:wrapNone/>
                <wp:docPr id="13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450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98C" w:rsidRPr="00C3746E" w:rsidRDefault="00BA798C" w:rsidP="00C3746E">
                            <w:pPr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 xml:space="preserve">          </w:t>
                            </w:r>
                            <w:r w:rsidRPr="00C3746E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 xml:space="preserve">STRG+B per salvare </w:t>
                            </w:r>
                            <w:r w:rsidRPr="00C3746E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 xml:space="preserve">          </w:t>
                            </w:r>
                            <w:r w:rsidRPr="00C3746E">
                              <w:rPr>
                                <w:rFonts w:ascii="Verdana" w:hAnsi="Verdana"/>
                                <w:sz w:val="18"/>
                                <w:lang w:val="it-IT"/>
                              </w:rPr>
                              <w:t>un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2AB20" id="Text Box 180" o:spid="_x0000_s1063" type="#_x0000_t202" style="position:absolute;margin-left:447.15pt;margin-top:4.4pt;width:155pt;height:35.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" fillcolor="#ffc">
                <v:textbox>
                  <w:txbxContent>
                    <w:p w:rsidR="00BA798C" w:rsidRPr="00C3746E" w:rsidRDefault="00BA798C" w:rsidP="00C3746E">
                      <w:pPr>
                        <w:rPr>
                          <w:rFonts w:ascii="Verdana" w:hAnsi="Verdana"/>
                          <w:sz w:val="18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it-IT"/>
                        </w:rPr>
                        <w:t xml:space="preserve">          </w:t>
                      </w:r>
                      <w:r w:rsidRPr="00C3746E">
                        <w:rPr>
                          <w:rFonts w:ascii="Verdana" w:hAnsi="Verdana"/>
                          <w:sz w:val="18"/>
                          <w:lang w:val="it-IT"/>
                        </w:rPr>
                        <w:t xml:space="preserve">STRG+B per salvare </w:t>
                      </w:r>
                      <w:r w:rsidRPr="00C3746E">
                        <w:rPr>
                          <w:rFonts w:ascii="Verdana" w:hAnsi="Verdana"/>
                          <w:sz w:val="18"/>
                          <w:lang w:val="it-IT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lang w:val="it-IT"/>
                        </w:rPr>
                        <w:t xml:space="preserve">          </w:t>
                      </w:r>
                      <w:r w:rsidRPr="00C3746E">
                        <w:rPr>
                          <w:rFonts w:ascii="Verdana" w:hAnsi="Verdana"/>
                          <w:sz w:val="18"/>
                          <w:lang w:val="it-IT"/>
                        </w:rPr>
                        <w:t>un documento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699748A8" wp14:editId="6BCB5262">
            <wp:simplePos x="0" y="0"/>
            <wp:positionH relativeFrom="column">
              <wp:posOffset>5753100</wp:posOffset>
            </wp:positionH>
            <wp:positionV relativeFrom="paragraph">
              <wp:posOffset>98898</wp:posOffset>
            </wp:positionV>
            <wp:extent cx="375285" cy="350520"/>
            <wp:effectExtent l="0" t="0" r="5715" b="0"/>
            <wp:wrapNone/>
            <wp:docPr id="7176" name="Picture 146" descr="light-bulb-30444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46" descr="light-bulb-304443_64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8A4" w:rsidRPr="00E13884">
        <w:rPr>
          <w:lang w:val="it-IT"/>
        </w:rPr>
        <w:tab/>
      </w:r>
    </w:p>
    <w:p w:rsidR="00843633" w:rsidRDefault="00843633" w:rsidP="008518A4">
      <w:pPr>
        <w:tabs>
          <w:tab w:val="left" w:pos="2663"/>
        </w:tabs>
        <w:rPr>
          <w:lang w:val="it-IT"/>
        </w:rPr>
      </w:pPr>
    </w:p>
    <w:p w:rsidR="00843633" w:rsidRDefault="00843633" w:rsidP="008518A4">
      <w:pPr>
        <w:tabs>
          <w:tab w:val="left" w:pos="2663"/>
        </w:tabs>
        <w:rPr>
          <w:lang w:val="it-IT"/>
        </w:rPr>
      </w:pPr>
    </w:p>
    <w:p w:rsidR="00EF6A9F" w:rsidRPr="00E13884" w:rsidRDefault="00EF6A9F" w:rsidP="008518A4">
      <w:pPr>
        <w:tabs>
          <w:tab w:val="left" w:pos="2663"/>
        </w:tabs>
        <w:rPr>
          <w:lang w:val="it-IT"/>
        </w:rPr>
      </w:pPr>
    </w:p>
    <w:p w:rsidR="00B6452D" w:rsidRPr="00E13884" w:rsidRDefault="00B6452D" w:rsidP="005A4EAF">
      <w:pPr>
        <w:rPr>
          <w:sz w:val="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6528"/>
        <w:gridCol w:w="9166"/>
      </w:tblGrid>
      <w:tr w:rsidR="00B6452D" w:rsidRPr="00843633" w:rsidTr="0007610D">
        <w:tc>
          <w:tcPr>
            <w:tcW w:w="156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B6452D" w:rsidRPr="00843633" w:rsidRDefault="00B6452D" w:rsidP="00843633">
            <w:pPr>
              <w:shd w:val="clear" w:color="auto" w:fill="FF0000"/>
              <w:jc w:val="center"/>
              <w:rPr>
                <w:rFonts w:ascii="Verdana" w:hAnsi="Verdana"/>
                <w:color w:val="FFFFFF"/>
                <w:sz w:val="20"/>
              </w:rPr>
            </w:pPr>
            <w:r w:rsidRPr="00843633">
              <w:rPr>
                <w:rFonts w:ascii="Verdana" w:hAnsi="Verdana"/>
                <w:color w:val="FFFFFF"/>
                <w:sz w:val="20"/>
              </w:rPr>
              <w:t xml:space="preserve">D) </w:t>
            </w:r>
            <w:proofErr w:type="spellStart"/>
            <w:r w:rsidR="0007610D" w:rsidRPr="00843633">
              <w:rPr>
                <w:rFonts w:ascii="Verdana" w:hAnsi="Verdana"/>
                <w:color w:val="FFFFFF"/>
                <w:sz w:val="20"/>
              </w:rPr>
              <w:t>Stampare</w:t>
            </w:r>
            <w:proofErr w:type="spellEnd"/>
            <w:r w:rsidR="0007610D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07610D" w:rsidRPr="00843633">
              <w:rPr>
                <w:rFonts w:ascii="Verdana" w:hAnsi="Verdana"/>
                <w:color w:val="FFFFFF"/>
                <w:sz w:val="20"/>
              </w:rPr>
              <w:t>un</w:t>
            </w:r>
            <w:proofErr w:type="spellEnd"/>
            <w:r w:rsidR="0007610D"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  <w:proofErr w:type="spellStart"/>
            <w:r w:rsidR="0007610D" w:rsidRPr="00843633">
              <w:rPr>
                <w:rFonts w:ascii="Verdana" w:hAnsi="Verdana"/>
                <w:color w:val="FFFFFF"/>
                <w:sz w:val="20"/>
              </w:rPr>
              <w:t>documento</w:t>
            </w:r>
            <w:proofErr w:type="spellEnd"/>
            <w:r w:rsidRPr="00843633">
              <w:rPr>
                <w:rFonts w:ascii="Verdana" w:hAnsi="Verdana"/>
                <w:color w:val="FFFFFF"/>
                <w:sz w:val="20"/>
              </w:rPr>
              <w:t xml:space="preserve"> </w:t>
            </w:r>
          </w:p>
        </w:tc>
      </w:tr>
      <w:tr w:rsidR="0007610D" w:rsidRPr="00BA798C" w:rsidTr="0007610D">
        <w:tc>
          <w:tcPr>
            <w:tcW w:w="6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07610D" w:rsidRPr="00D11C41" w:rsidRDefault="0007610D" w:rsidP="0007610D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2003: Nel registro „File“ </w:t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sym w:font="Wingdings" w:char="F0E0"/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„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Stampa“ nella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barra menu</w:t>
            </w:r>
          </w:p>
        </w:tc>
        <w:tc>
          <w:tcPr>
            <w:tcW w:w="91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07610D" w:rsidRPr="00D11C41" w:rsidRDefault="0007610D" w:rsidP="0007610D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2016: Scelga „</w:t>
            </w:r>
            <w:proofErr w:type="gramStart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Stampa“ nel</w:t>
            </w:r>
            <w:proofErr w:type="gramEnd"/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 registro  „File“ del menu multifunzione</w:t>
            </w:r>
          </w:p>
        </w:tc>
      </w:tr>
      <w:tr w:rsidR="00B6452D" w:rsidRPr="00BA798C" w:rsidTr="0007610D">
        <w:trPr>
          <w:trHeight w:val="3538"/>
        </w:trPr>
        <w:tc>
          <w:tcPr>
            <w:tcW w:w="6528" w:type="dxa"/>
            <w:tcBorders>
              <w:top w:val="single" w:sz="4" w:space="0" w:color="FFFFFF"/>
              <w:bottom w:val="single" w:sz="4" w:space="0" w:color="auto"/>
            </w:tcBorders>
            <w:shd w:val="clear" w:color="auto" w:fill="auto"/>
          </w:tcPr>
          <w:p w:rsidR="00B6452D" w:rsidRPr="0007610D" w:rsidRDefault="002D5502" w:rsidP="002F1FF1">
            <w:pPr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868E6B7" wp14:editId="2B67CE67">
                      <wp:simplePos x="0" y="0"/>
                      <wp:positionH relativeFrom="column">
                        <wp:posOffset>775897</wp:posOffset>
                      </wp:positionH>
                      <wp:positionV relativeFrom="paragraph">
                        <wp:posOffset>-19181</wp:posOffset>
                      </wp:positionV>
                      <wp:extent cx="905774" cy="1897488"/>
                      <wp:effectExtent l="38100" t="19050" r="46990" b="64770"/>
                      <wp:wrapNone/>
                      <wp:docPr id="2068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5774" cy="18974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6B609" id="AutoShape 140" o:spid="_x0000_s1026" type="#_x0000_t32" style="position:absolute;margin-left:61.1pt;margin-top:-1.5pt;width:71.3pt;height:149.4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" strokecolor="#c00000" strokeweight="4pt">
                      <v:stroke endarrow="block"/>
                    </v:shape>
                  </w:pict>
                </mc:Fallback>
              </mc:AlternateContent>
            </w:r>
            <w:r w:rsidR="00B716EE" w:rsidRPr="00086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8E4C8B6" wp14:editId="1BF4ADCF">
                      <wp:simplePos x="0" y="0"/>
                      <wp:positionH relativeFrom="column">
                        <wp:posOffset>271178</wp:posOffset>
                      </wp:positionH>
                      <wp:positionV relativeFrom="paragraph">
                        <wp:posOffset>1928704</wp:posOffset>
                      </wp:positionV>
                      <wp:extent cx="1178677" cy="469625"/>
                      <wp:effectExtent l="0" t="0" r="21590" b="26035"/>
                      <wp:wrapNone/>
                      <wp:docPr id="11280" name="Rettangolo 1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8677" cy="46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086DA2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4C8B6" id="Rettangolo 11280" o:spid="_x0000_s1064" style="position:absolute;margin-left:21.35pt;margin-top:151.85pt;width:92.8pt;height:3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" fillcolor="#9cc2e5 [1940]" strokecolor="black [3200]" strokeweight="1pt">
                      <v:textbox inset="0,0,0,0">
                        <w:txbxContent>
                          <w:p w:rsidR="00BA798C" w:rsidRPr="00861778" w:rsidRDefault="00BA798C" w:rsidP="00086D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5243" w:rsidRPr="00086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D0DE2FF" wp14:editId="48CA3737">
                      <wp:simplePos x="0" y="0"/>
                      <wp:positionH relativeFrom="column">
                        <wp:posOffset>271178</wp:posOffset>
                      </wp:positionH>
                      <wp:positionV relativeFrom="paragraph">
                        <wp:posOffset>110475</wp:posOffset>
                      </wp:positionV>
                      <wp:extent cx="1178677" cy="1691082"/>
                      <wp:effectExtent l="0" t="0" r="21590" b="23495"/>
                      <wp:wrapNone/>
                      <wp:docPr id="11277" name="Rettangolo 1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8677" cy="16910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086DA2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DE2FF" id="Rettangolo 11277" o:spid="_x0000_s1065" style="position:absolute;margin-left:21.35pt;margin-top:8.7pt;width:92.8pt;height:133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" fillcolor="#9cc2e5 [1940]" strokecolor="black [3200]" strokeweight="1pt">
                      <v:textbox inset="0,0,0,0">
                        <w:txbxContent>
                          <w:p w:rsidR="00BA798C" w:rsidRPr="00861778" w:rsidRDefault="00BA798C" w:rsidP="00086D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5243" w:rsidRPr="00086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37B61FB1" wp14:editId="60EA89E3">
                      <wp:simplePos x="0" y="0"/>
                      <wp:positionH relativeFrom="column">
                        <wp:posOffset>270304</wp:posOffset>
                      </wp:positionH>
                      <wp:positionV relativeFrom="paragraph">
                        <wp:posOffset>1801495</wp:posOffset>
                      </wp:positionV>
                      <wp:extent cx="1183963" cy="128138"/>
                      <wp:effectExtent l="0" t="0" r="16510" b="24765"/>
                      <wp:wrapNone/>
                      <wp:docPr id="11264" name="Rettangolo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963" cy="12813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861778" w:rsidRDefault="00BA798C" w:rsidP="00086DA2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426AF0">
                                    <w:rPr>
                                      <w:sz w:val="18"/>
                                    </w:rPr>
                                    <w:t>Stampa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61FB1" id="Rettangolo 11264" o:spid="_x0000_s1066" style="position:absolute;margin-left:21.3pt;margin-top:141.85pt;width:93.25pt;height:10.1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" fillcolor="white [3201]" strokecolor="black [3200]" strokeweight="1pt">
                      <v:textbox inset="0,0,0,0">
                        <w:txbxContent>
                          <w:p w:rsidR="00BA798C" w:rsidRPr="00861778" w:rsidRDefault="00BA798C" w:rsidP="00086D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</w:t>
                            </w:r>
                            <w:proofErr w:type="spellStart"/>
                            <w:r w:rsidRPr="00426AF0">
                              <w:rPr>
                                <w:sz w:val="18"/>
                              </w:rPr>
                              <w:t>Stampa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86DA2" w:rsidRPr="00086D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9AAD2FC" wp14:editId="596CF6F8">
                      <wp:simplePos x="0" y="0"/>
                      <wp:positionH relativeFrom="column">
                        <wp:posOffset>123183</wp:posOffset>
                      </wp:positionH>
                      <wp:positionV relativeFrom="paragraph">
                        <wp:posOffset>94619</wp:posOffset>
                      </wp:positionV>
                      <wp:extent cx="247015" cy="132322"/>
                      <wp:effectExtent l="0" t="0" r="19685" b="20320"/>
                      <wp:wrapNone/>
                      <wp:docPr id="11265" name="Rettangolo 1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" cy="13232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798C" w:rsidRPr="00D71668" w:rsidRDefault="00BA798C" w:rsidP="00086DA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Pr="00D71668">
                                    <w:rPr>
                                      <w:sz w:val="18"/>
                                    </w:rPr>
                                    <w:t>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D2FC" id="Rettangolo 11265" o:spid="_x0000_s1067" style="position:absolute;margin-left:9.7pt;margin-top:7.45pt;width:19.45pt;height:10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" fillcolor="white [3201]" strokecolor="black [3200]" strokeweight="1pt">
                      <v:textbox inset="0,0,0,0">
                        <w:txbxContent>
                          <w:p w:rsidR="00BA798C" w:rsidRPr="00D71668" w:rsidRDefault="00BA798C" w:rsidP="00086DA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D71668">
                              <w:rPr>
                                <w:sz w:val="18"/>
                              </w:rPr>
                              <w:t>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77C1" w:rsidRPr="00D42CA1"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4B67F03E" wp14:editId="6D7849F2">
                  <wp:simplePos x="0" y="0"/>
                  <wp:positionH relativeFrom="column">
                    <wp:posOffset>-23602</wp:posOffset>
                  </wp:positionH>
                  <wp:positionV relativeFrom="paragraph">
                    <wp:posOffset>455</wp:posOffset>
                  </wp:positionV>
                  <wp:extent cx="1479600" cy="2408400"/>
                  <wp:effectExtent l="0" t="0" r="6350" b="0"/>
                  <wp:wrapTight wrapText="bothSides">
                    <wp:wrapPolygon edited="0">
                      <wp:start x="0" y="0"/>
                      <wp:lineTo x="0" y="21361"/>
                      <wp:lineTo x="21415" y="21361"/>
                      <wp:lineTo x="21415" y="0"/>
                      <wp:lineTo x="0" y="0"/>
                    </wp:wrapPolygon>
                  </wp:wrapTight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679" b="54914"/>
                          <a:stretch/>
                        </pic:blipFill>
                        <pic:spPr bwMode="auto">
                          <a:xfrm>
                            <a:off x="0" y="0"/>
                            <a:ext cx="1479600" cy="24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-1393825</wp:posOffset>
                      </wp:positionH>
                      <wp:positionV relativeFrom="paragraph">
                        <wp:posOffset>2126615</wp:posOffset>
                      </wp:positionV>
                      <wp:extent cx="265430" cy="265430"/>
                      <wp:effectExtent l="12065" t="8255" r="8255" b="12065"/>
                      <wp:wrapNone/>
                      <wp:docPr id="36" name="Oval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B6452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" o:spid="_x0000_s1068" style="position:absolute;margin-left:-109.75pt;margin-top:167.45pt;width:20.9pt;height:20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" fillcolor="#ffc000">
                      <v:textbox>
                        <w:txbxContent>
                          <w:p w:rsidR="00BA798C" w:rsidRPr="00B00B77" w:rsidRDefault="00BA798C" w:rsidP="00B645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-713105</wp:posOffset>
                      </wp:positionH>
                      <wp:positionV relativeFrom="paragraph">
                        <wp:posOffset>946150</wp:posOffset>
                      </wp:positionV>
                      <wp:extent cx="265430" cy="265430"/>
                      <wp:effectExtent l="6985" t="8890" r="13335" b="11430"/>
                      <wp:wrapNone/>
                      <wp:docPr id="35" name="Oval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B6452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5" o:spid="_x0000_s1069" style="position:absolute;margin-left:-56.15pt;margin-top:74.5pt;width:20.9pt;height:20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" fillcolor="#ffc000">
                      <v:textbox>
                        <w:txbxContent>
                          <w:p w:rsidR="00BA798C" w:rsidRPr="00B00B77" w:rsidRDefault="00BA798C" w:rsidP="00B645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rFonts w:ascii="Calibri" w:hAnsi="Calibri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-1978660</wp:posOffset>
                      </wp:positionH>
                      <wp:positionV relativeFrom="paragraph">
                        <wp:posOffset>257175</wp:posOffset>
                      </wp:positionV>
                      <wp:extent cx="265430" cy="265430"/>
                      <wp:effectExtent l="8255" t="5715" r="12065" b="5080"/>
                      <wp:wrapNone/>
                      <wp:docPr id="3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B6452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00B77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3" o:spid="_x0000_s1070" style="position:absolute;margin-left:-155.8pt;margin-top:20.25pt;width:20.9pt;height:2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" fillcolor="#ffc000">
                      <v:textbox>
                        <w:txbxContent>
                          <w:p w:rsidR="00BA798C" w:rsidRPr="00B00B77" w:rsidRDefault="00BA798C" w:rsidP="00B6452D">
                            <w:pPr>
                              <w:rPr>
                                <w:sz w:val="20"/>
                              </w:rPr>
                            </w:pPr>
                            <w:r w:rsidRPr="00B00B77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1F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-2973705</wp:posOffset>
                      </wp:positionH>
                      <wp:positionV relativeFrom="paragraph">
                        <wp:posOffset>2115185</wp:posOffset>
                      </wp:positionV>
                      <wp:extent cx="265430" cy="265430"/>
                      <wp:effectExtent l="13335" t="6350" r="6985" b="13970"/>
                      <wp:wrapNone/>
                      <wp:docPr id="2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65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B00B77" w:rsidRDefault="00BA798C" w:rsidP="00B6452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9" o:spid="_x0000_s1071" style="position:absolute;margin-left:-234.15pt;margin-top:166.55pt;width:20.9pt;height:2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" fillcolor="#ffc000">
                      <v:textbox>
                        <w:txbxContent>
                          <w:p w:rsidR="00BA798C" w:rsidRPr="00B00B77" w:rsidRDefault="00BA798C" w:rsidP="00B645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166" w:type="dxa"/>
            <w:tcBorders>
              <w:top w:val="single" w:sz="4" w:space="0" w:color="FFFFFF"/>
              <w:bottom w:val="single" w:sz="4" w:space="0" w:color="auto"/>
            </w:tcBorders>
            <w:shd w:val="clear" w:color="auto" w:fill="auto"/>
          </w:tcPr>
          <w:p w:rsidR="00B6452D" w:rsidRPr="0007610D" w:rsidRDefault="002D5502" w:rsidP="002F1FF1">
            <w:pPr>
              <w:rPr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6765233" wp14:editId="343C61FE">
                      <wp:simplePos x="0" y="0"/>
                      <wp:positionH relativeFrom="column">
                        <wp:posOffset>416493</wp:posOffset>
                      </wp:positionH>
                      <wp:positionV relativeFrom="paragraph">
                        <wp:posOffset>-2713</wp:posOffset>
                      </wp:positionV>
                      <wp:extent cx="564078" cy="1217105"/>
                      <wp:effectExtent l="38100" t="19050" r="45720" b="59690"/>
                      <wp:wrapNone/>
                      <wp:docPr id="181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4078" cy="1217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FC17D" id="AutoShape 140" o:spid="_x0000_s1026" type="#_x0000_t32" style="position:absolute;margin-left:32.8pt;margin-top:-.2pt;width:44.4pt;height:95.8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" strokecolor="#ffc000" strokeweight="4pt">
                      <v:stroke endarrow="block"/>
                    </v:shape>
                  </w:pict>
                </mc:Fallback>
              </mc:AlternateContent>
            </w:r>
            <w:r w:rsidR="00381B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7" behindDoc="0" locked="0" layoutInCell="1" allowOverlap="1" wp14:anchorId="2C25C9B5" wp14:editId="40B7F11B">
                      <wp:simplePos x="0" y="0"/>
                      <wp:positionH relativeFrom="column">
                        <wp:posOffset>1836387</wp:posOffset>
                      </wp:positionH>
                      <wp:positionV relativeFrom="paragraph">
                        <wp:posOffset>1285215</wp:posOffset>
                      </wp:positionV>
                      <wp:extent cx="3200400" cy="360000"/>
                      <wp:effectExtent l="38100" t="19050" r="0" b="40640"/>
                      <wp:wrapNone/>
                      <wp:docPr id="21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3600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88060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81B69" w:rsidRDefault="00BA798C" w:rsidP="00A83DF8">
                                  <w:pPr>
                                    <w:ind w:left="36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3 Impostare la „proprietà </w:t>
                                  </w:r>
                                  <w:proofErr w:type="gramStart"/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stampante“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5C9B5" id="AutoShape 187" o:spid="_x0000_s1072" type="#_x0000_t66" style="position:absolute;margin-left:144.6pt;margin-top:101.2pt;width:252pt;height:28.35pt;z-index:2520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" adj="4569" fillcolor="#ffc000">
                      <v:textbox inset=",0,,0">
                        <w:txbxContent>
                          <w:p w:rsidR="00BA798C" w:rsidRPr="00381B69" w:rsidRDefault="00BA798C" w:rsidP="00A83DF8">
                            <w:pPr>
                              <w:ind w:left="360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3 Impostare la „proprietà </w:t>
                            </w:r>
                            <w:proofErr w:type="gramStart"/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stampante“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B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D07D476" wp14:editId="206E8A03">
                      <wp:simplePos x="0" y="0"/>
                      <wp:positionH relativeFrom="column">
                        <wp:posOffset>1820034</wp:posOffset>
                      </wp:positionH>
                      <wp:positionV relativeFrom="paragraph">
                        <wp:posOffset>1042200</wp:posOffset>
                      </wp:positionV>
                      <wp:extent cx="2307600" cy="360000"/>
                      <wp:effectExtent l="19050" t="19050" r="16510" b="40640"/>
                      <wp:wrapNone/>
                      <wp:docPr id="22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7600" cy="3600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21754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81B69" w:rsidRDefault="00BA798C" w:rsidP="00A83DF8">
                                  <w:pPr>
                                    <w:ind w:left="36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1 Scegliere la stampante 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7D476" id="AutoShape 188" o:spid="_x0000_s1073" type="#_x0000_t66" style="position:absolute;margin-left:143.3pt;margin-top:82.05pt;width:181.7pt;height:28.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" adj="4103" fillcolor="#ffc000">
                      <v:textbox inset=",0,,0">
                        <w:txbxContent>
                          <w:p w:rsidR="00BA798C" w:rsidRPr="00381B69" w:rsidRDefault="00BA798C" w:rsidP="00A83DF8">
                            <w:pPr>
                              <w:ind w:left="360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1 Scegliere la stampante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B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439139</wp:posOffset>
                      </wp:positionV>
                      <wp:extent cx="2811600" cy="360000"/>
                      <wp:effectExtent l="38100" t="19050" r="0" b="40640"/>
                      <wp:wrapNone/>
                      <wp:docPr id="24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1600" cy="3600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48134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81B69" w:rsidRDefault="00BA798C" w:rsidP="00B6452D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4 Numero di copie e 5 „</w:t>
                                  </w:r>
                                  <w:proofErr w:type="gramStart"/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u w:val="single"/>
                                      <w:lang w:val="it-IT"/>
                                    </w:rPr>
                                    <w:t>Stampa</w:t>
                                  </w:r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“</w:t>
                                  </w:r>
                                  <w:proofErr w:type="gramEnd"/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" o:spid="_x0000_s1074" type="#_x0000_t66" style="position:absolute;margin-left:132.5pt;margin-top:34.6pt;width:221.4pt;height:2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" adj="6863" fillcolor="#ffc000">
                      <v:textbox inset=",0,,0">
                        <w:txbxContent>
                          <w:p w:rsidR="00BA798C" w:rsidRPr="00381B69" w:rsidRDefault="00BA798C" w:rsidP="00B6452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4 Numero di copie e 5 „</w:t>
                            </w:r>
                            <w:proofErr w:type="gramStart"/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it-IT"/>
                              </w:rPr>
                              <w:t>Stampa</w:t>
                            </w:r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“</w:t>
                            </w:r>
                            <w:proofErr w:type="gramEnd"/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F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C84BC15" wp14:editId="4B304D44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2140585</wp:posOffset>
                      </wp:positionV>
                      <wp:extent cx="3682365" cy="360000"/>
                      <wp:effectExtent l="38100" t="19050" r="0" b="40640"/>
                      <wp:wrapNone/>
                      <wp:docPr id="25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2365" cy="3600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88060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381B69" w:rsidRDefault="00BA798C" w:rsidP="00A83DF8">
                                  <w:pPr>
                                    <w:ind w:left="360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381B69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2 Scegliere le impostazioni della stampante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4BC15" id="_x0000_s1075" type="#_x0000_t66" style="position:absolute;margin-left:150.7pt;margin-top:168.55pt;width:289.95pt;height:28.3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" adj="3971" fillcolor="#ffc000">
                      <v:textbox inset="0,0,0,0">
                        <w:txbxContent>
                          <w:p w:rsidR="00BA798C" w:rsidRPr="00381B69" w:rsidRDefault="00BA798C" w:rsidP="00A83DF8">
                            <w:pPr>
                              <w:ind w:left="360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1B6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2 Scegliere le impostazioni della stampante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5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-20114</wp:posOffset>
                      </wp:positionH>
                      <wp:positionV relativeFrom="paragraph">
                        <wp:posOffset>1218565</wp:posOffset>
                      </wp:positionV>
                      <wp:extent cx="457200" cy="169545"/>
                      <wp:effectExtent l="0" t="0" r="19050" b="20955"/>
                      <wp:wrapNone/>
                      <wp:docPr id="23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695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BA85" id="Rectangle 190" o:spid="_x0000_s1026" style="position:absolute;margin-left:-1.6pt;margin-top:95.95pt;width:36pt;height:13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" filled="f" strokecolor="#ffc000" strokeweight="1.5pt">
                      <v:stroke dashstyle="1 1"/>
                    </v:rect>
                  </w:pict>
                </mc:Fallback>
              </mc:AlternateContent>
            </w:r>
            <w:r w:rsidR="001955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1809090</wp:posOffset>
                      </wp:positionH>
                      <wp:positionV relativeFrom="paragraph">
                        <wp:posOffset>1714754</wp:posOffset>
                      </wp:positionV>
                      <wp:extent cx="95097" cy="1543914"/>
                      <wp:effectExtent l="0" t="0" r="19685" b="18415"/>
                      <wp:wrapNone/>
                      <wp:docPr id="2066" name="Rechteck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97" cy="1543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D19F" id="Rechteck 2066" o:spid="_x0000_s1026" style="position:absolute;margin-left:142.45pt;margin-top:135pt;width:7.5pt;height:121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" fillcolor="#ffc000" strokecolor="black [3213]" strokeweight="1pt"/>
                  </w:pict>
                </mc:Fallback>
              </mc:AlternateContent>
            </w:r>
            <w:r w:rsidR="00A83DF8">
              <w:rPr>
                <w:noProof/>
              </w:rPr>
              <w:drawing>
                <wp:anchor distT="0" distB="0" distL="114300" distR="114300" simplePos="0" relativeHeight="251594737" behindDoc="1" locked="0" layoutInCell="1" allowOverlap="1" wp14:anchorId="07FAF348" wp14:editId="4153BC2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0</wp:posOffset>
                  </wp:positionV>
                  <wp:extent cx="1854000" cy="328680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311" y="21408"/>
                      <wp:lineTo x="21311" y="0"/>
                      <wp:lineTo x="0" y="0"/>
                    </wp:wrapPolygon>
                  </wp:wrapTight>
                  <wp:docPr id="138" name="Immagin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32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6452D" w:rsidRPr="0007610D" w:rsidRDefault="00B6452D" w:rsidP="00B6452D">
      <w:pPr>
        <w:rPr>
          <w:sz w:val="6"/>
          <w:lang w:val="it-IT"/>
        </w:rPr>
      </w:pPr>
    </w:p>
    <w:p w:rsidR="00437646" w:rsidRPr="0007610D" w:rsidRDefault="00437646">
      <w:pPr>
        <w:rPr>
          <w:lang w:val="it-IT"/>
        </w:rPr>
      </w:pPr>
      <w:r w:rsidRPr="0007610D">
        <w:rPr>
          <w:lang w:val="it-IT"/>
        </w:rPr>
        <w:br w:type="page"/>
      </w:r>
    </w:p>
    <w:p w:rsidR="00FC08F4" w:rsidRPr="0007610D" w:rsidRDefault="00FC08F4" w:rsidP="00B6452D">
      <w:pPr>
        <w:rPr>
          <w:lang w:val="it-IT"/>
        </w:rPr>
      </w:pPr>
    </w:p>
    <w:p w:rsidR="005A4EAF" w:rsidRPr="0007610D" w:rsidRDefault="005A4EAF" w:rsidP="005A4EAF">
      <w:pPr>
        <w:rPr>
          <w:sz w:val="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815"/>
        <w:gridCol w:w="10879"/>
      </w:tblGrid>
      <w:tr w:rsidR="005A4EAF" w:rsidRPr="00BA798C" w:rsidTr="00FE6252">
        <w:tc>
          <w:tcPr>
            <w:tcW w:w="156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5A4EAF" w:rsidRPr="00CF0695" w:rsidRDefault="00CC4673" w:rsidP="00843633">
            <w:pPr>
              <w:shd w:val="clear" w:color="auto" w:fill="FF0000"/>
              <w:jc w:val="center"/>
              <w:rPr>
                <w:rFonts w:ascii="Verdana" w:hAnsi="Verdana"/>
                <w:color w:val="FFFFFF"/>
                <w:sz w:val="20"/>
                <w:lang w:val="it-IT"/>
              </w:rPr>
            </w:pPr>
            <w:r w:rsidRPr="00CF0695">
              <w:rPr>
                <w:rFonts w:ascii="Verdana" w:hAnsi="Verdana"/>
                <w:color w:val="FFFFFF"/>
                <w:sz w:val="20"/>
                <w:lang w:val="it-IT"/>
              </w:rPr>
              <w:t xml:space="preserve">E) </w:t>
            </w:r>
            <w:r w:rsidR="004C40FB" w:rsidRPr="00CF0695">
              <w:rPr>
                <w:rFonts w:ascii="Verdana" w:hAnsi="Verdana"/>
                <w:color w:val="FFFFFF"/>
                <w:sz w:val="20"/>
                <w:lang w:val="it-IT"/>
              </w:rPr>
              <w:t>Consiglio: Barra di accesso rapido in PowerPoint in sostituzione della barra „</w:t>
            </w:r>
            <w:proofErr w:type="gramStart"/>
            <w:r w:rsidR="004C40FB" w:rsidRPr="00CF0695">
              <w:rPr>
                <w:rFonts w:ascii="Verdana" w:hAnsi="Verdana"/>
                <w:color w:val="FFFFFF"/>
                <w:sz w:val="20"/>
                <w:lang w:val="it-IT"/>
              </w:rPr>
              <w:t>Standard“ nella</w:t>
            </w:r>
            <w:proofErr w:type="gramEnd"/>
            <w:r w:rsidR="004C40FB" w:rsidRPr="00CF0695">
              <w:rPr>
                <w:rFonts w:ascii="Verdana" w:hAnsi="Verdana"/>
                <w:color w:val="FFFFFF"/>
                <w:sz w:val="20"/>
                <w:lang w:val="it-IT"/>
              </w:rPr>
              <w:t xml:space="preserve"> versione 2003</w:t>
            </w:r>
          </w:p>
        </w:tc>
      </w:tr>
      <w:tr w:rsidR="00E714F3" w:rsidRPr="00BA798C" w:rsidTr="008C091D">
        <w:tc>
          <w:tcPr>
            <w:tcW w:w="4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E714F3" w:rsidRPr="00D11C41" w:rsidRDefault="00A26F79" w:rsidP="00E714F3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DA7D15F" wp14:editId="5A182481">
                      <wp:simplePos x="0" y="0"/>
                      <wp:positionH relativeFrom="column">
                        <wp:posOffset>2827919</wp:posOffset>
                      </wp:positionH>
                      <wp:positionV relativeFrom="paragraph">
                        <wp:posOffset>163195</wp:posOffset>
                      </wp:positionV>
                      <wp:extent cx="323850" cy="323850"/>
                      <wp:effectExtent l="0" t="0" r="19050" b="19050"/>
                      <wp:wrapNone/>
                      <wp:docPr id="7177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14C48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A7D15F" id="Oval 206" o:spid="_x0000_s1076" style="position:absolute;margin-left:222.65pt;margin-top:12.85pt;width:25.5pt;height:25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" fillcolor="#ffc000">
                      <v:textbox>
                        <w:txbxContent>
                          <w:p w:rsidR="00BA798C" w:rsidRPr="00CB6AD7" w:rsidRDefault="00BA798C" w:rsidP="00314C48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14F3"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2003: barra „Standard“ </w:t>
            </w:r>
          </w:p>
        </w:tc>
        <w:tc>
          <w:tcPr>
            <w:tcW w:w="108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E714F3" w:rsidRPr="00D11C41" w:rsidRDefault="00E714F3" w:rsidP="00E714F3">
            <w:pPr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 xml:space="preserve">2016: Nella barra di accesso a destra ce la freccetta per un menu drop down </w:t>
            </w:r>
          </w:p>
        </w:tc>
      </w:tr>
      <w:tr w:rsidR="00E714F3" w:rsidRPr="00BA798C" w:rsidTr="00284C2E">
        <w:tc>
          <w:tcPr>
            <w:tcW w:w="4815" w:type="dxa"/>
            <w:tcBorders>
              <w:top w:val="single" w:sz="4" w:space="0" w:color="FFFFFF"/>
            </w:tcBorders>
            <w:shd w:val="clear" w:color="auto" w:fill="auto"/>
          </w:tcPr>
          <w:p w:rsidR="00E714F3" w:rsidRPr="00E714F3" w:rsidRDefault="00E714F3" w:rsidP="00E714F3">
            <w:pPr>
              <w:jc w:val="center"/>
              <w:rPr>
                <w:color w:val="FFFFFF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876B9F0" wp14:editId="5DC81024">
                      <wp:simplePos x="0" y="0"/>
                      <wp:positionH relativeFrom="column">
                        <wp:posOffset>1095075</wp:posOffset>
                      </wp:positionH>
                      <wp:positionV relativeFrom="paragraph">
                        <wp:posOffset>23206</wp:posOffset>
                      </wp:positionV>
                      <wp:extent cx="242678" cy="638355"/>
                      <wp:effectExtent l="57150" t="19050" r="43180" b="47625"/>
                      <wp:wrapNone/>
                      <wp:docPr id="2079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2678" cy="638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54342" id="AutoShape 140" o:spid="_x0000_s1026" type="#_x0000_t32" style="position:absolute;margin-left:86.25pt;margin-top:1.85pt;width:19.1pt;height:50.25pt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" strokecolor="#c45911 [2405]" strokeweight="4pt">
                      <v:stroke endarrow="block"/>
                    </v:shape>
                  </w:pict>
                </mc:Fallback>
              </mc:AlternateContent>
            </w:r>
          </w:p>
          <w:p w:rsidR="00E714F3" w:rsidRPr="00E714F3" w:rsidRDefault="00E714F3" w:rsidP="00E714F3">
            <w:pPr>
              <w:rPr>
                <w:lang w:val="it-IT"/>
              </w:rPr>
            </w:pPr>
          </w:p>
          <w:p w:rsidR="00E714F3" w:rsidRPr="00E714F3" w:rsidRDefault="00E714F3" w:rsidP="00E714F3">
            <w:pPr>
              <w:rPr>
                <w:lang w:val="it-IT"/>
              </w:rPr>
            </w:pPr>
          </w:p>
          <w:p w:rsidR="00E714F3" w:rsidRPr="00E714F3" w:rsidRDefault="00E714F3" w:rsidP="00E714F3">
            <w:pPr>
              <w:rPr>
                <w:lang w:val="it-IT"/>
              </w:rPr>
            </w:pPr>
          </w:p>
          <w:p w:rsidR="00E714F3" w:rsidRPr="00E714F3" w:rsidRDefault="00E714F3" w:rsidP="00E714F3">
            <w:pPr>
              <w:rPr>
                <w:lang w:val="it-IT"/>
              </w:rPr>
            </w:pPr>
            <w:r w:rsidRPr="008D5999">
              <w:rPr>
                <w:noProof/>
                <w:color w:val="FFFFFF"/>
              </w:rPr>
              <w:drawing>
                <wp:anchor distT="0" distB="0" distL="114300" distR="114300" simplePos="0" relativeHeight="252139520" behindDoc="0" locked="0" layoutInCell="1" allowOverlap="1" wp14:anchorId="5F201AC1" wp14:editId="6DAF4A9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20320</wp:posOffset>
                  </wp:positionV>
                  <wp:extent cx="2924175" cy="256540"/>
                  <wp:effectExtent l="0" t="0" r="9525" b="0"/>
                  <wp:wrapNone/>
                  <wp:docPr id="4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1" r="67584" b="13240"/>
                          <a:stretch/>
                        </pic:blipFill>
                        <pic:spPr bwMode="auto">
                          <a:xfrm>
                            <a:off x="0" y="0"/>
                            <a:ext cx="292417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4F3" w:rsidRPr="00E714F3" w:rsidRDefault="000C0DAE" w:rsidP="00E714F3">
            <w:pPr>
              <w:rPr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4ADA5C8D" wp14:editId="361D5B9A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98425</wp:posOffset>
                      </wp:positionV>
                      <wp:extent cx="323850" cy="323850"/>
                      <wp:effectExtent l="0" t="0" r="19050" b="19050"/>
                      <wp:wrapNone/>
                      <wp:docPr id="4104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CB6AD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A5C8D" id="_x0000_s1077" style="position:absolute;margin-left:227.3pt;margin-top:7.75pt;width:25.5pt;height:25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" fillcolor="#ffc000">
                      <v:textbox>
                        <w:txbxContent>
                          <w:p w:rsidR="00BA798C" w:rsidRPr="00CB6AD7" w:rsidRDefault="00BA798C" w:rsidP="00CB6AD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714F3" w:rsidRPr="00E714F3" w:rsidRDefault="00E714F3" w:rsidP="00E714F3">
            <w:pPr>
              <w:rPr>
                <w:lang w:val="it-IT"/>
              </w:rPr>
            </w:pPr>
          </w:p>
          <w:p w:rsidR="00E714F3" w:rsidRPr="00E714F3" w:rsidRDefault="00E714F3" w:rsidP="00E714F3">
            <w:pPr>
              <w:rPr>
                <w:lang w:val="it-IT"/>
              </w:rPr>
            </w:pPr>
          </w:p>
          <w:p w:rsidR="00E714F3" w:rsidRPr="00E714F3" w:rsidRDefault="00E714F3" w:rsidP="00E714F3">
            <w:pPr>
              <w:jc w:val="center"/>
              <w:rPr>
                <w:lang w:val="it-IT"/>
              </w:rPr>
            </w:pPr>
          </w:p>
        </w:tc>
        <w:tc>
          <w:tcPr>
            <w:tcW w:w="10879" w:type="dxa"/>
            <w:tcBorders>
              <w:top w:val="single" w:sz="4" w:space="0" w:color="FFFFFF"/>
            </w:tcBorders>
            <w:shd w:val="clear" w:color="auto" w:fill="auto"/>
          </w:tcPr>
          <w:p w:rsidR="00BD50C8" w:rsidRPr="00A13120" w:rsidRDefault="00A26F79" w:rsidP="00A13120">
            <w:pPr>
              <w:spacing w:before="120" w:line="300" w:lineRule="atLeast"/>
              <w:rPr>
                <w:rFonts w:ascii="Verdana" w:hAnsi="Verdana"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1A8D5CD" wp14:editId="651EED8A">
                      <wp:simplePos x="0" y="0"/>
                      <wp:positionH relativeFrom="column">
                        <wp:posOffset>1610212</wp:posOffset>
                      </wp:positionH>
                      <wp:positionV relativeFrom="paragraph">
                        <wp:posOffset>200080</wp:posOffset>
                      </wp:positionV>
                      <wp:extent cx="1441583" cy="562198"/>
                      <wp:effectExtent l="0" t="57150" r="25400" b="47625"/>
                      <wp:wrapNone/>
                      <wp:docPr id="4107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41583" cy="562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0CA69" id="AutoShape 140" o:spid="_x0000_s1026" type="#_x0000_t32" style="position:absolute;margin-left:126.8pt;margin-top:15.75pt;width:113.5pt;height:44.25pt;flip:x y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" strokecolor="#ffc000" strokeweight="4pt">
                      <v:stroke endarrow="block"/>
                    </v:shape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2ABA7E7" wp14:editId="7E551DCF">
                      <wp:simplePos x="0" y="0"/>
                      <wp:positionH relativeFrom="column">
                        <wp:posOffset>2351716</wp:posOffset>
                      </wp:positionH>
                      <wp:positionV relativeFrom="paragraph">
                        <wp:posOffset>979674</wp:posOffset>
                      </wp:positionV>
                      <wp:extent cx="672860" cy="45719"/>
                      <wp:effectExtent l="38100" t="76200" r="0" b="126365"/>
                      <wp:wrapNone/>
                      <wp:docPr id="4096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286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787D" id="AutoShape 140" o:spid="_x0000_s1026" type="#_x0000_t32" style="position:absolute;margin-left:185.15pt;margin-top:77.15pt;width:53pt;height:3.6pt;flip:x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" strokecolor="#c45911 [2405]" strokeweight="4pt">
                      <v:stroke endarrow="block"/>
                    </v:shape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6E8BBFB1" wp14:editId="0245CD1C">
                      <wp:simplePos x="0" y="0"/>
                      <wp:positionH relativeFrom="column">
                        <wp:posOffset>6025790</wp:posOffset>
                      </wp:positionH>
                      <wp:positionV relativeFrom="paragraph">
                        <wp:posOffset>409287</wp:posOffset>
                      </wp:positionV>
                      <wp:extent cx="323850" cy="323850"/>
                      <wp:effectExtent l="0" t="0" r="19050" b="19050"/>
                      <wp:wrapNone/>
                      <wp:docPr id="163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14C48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BBFB1" id="_x0000_s1078" style="position:absolute;margin-left:474.45pt;margin-top:32.25pt;width:25.5pt;height:25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" fillcolor="#ffc000">
                      <v:textbox>
                        <w:txbxContent>
                          <w:p w:rsidR="00BA798C" w:rsidRPr="00CB6AD7" w:rsidRDefault="00BA798C" w:rsidP="00314C48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B51AD"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8E8686A" wp14:editId="66FA7D74">
                      <wp:simplePos x="0" y="0"/>
                      <wp:positionH relativeFrom="column">
                        <wp:posOffset>3037469</wp:posOffset>
                      </wp:positionH>
                      <wp:positionV relativeFrom="paragraph">
                        <wp:posOffset>1250950</wp:posOffset>
                      </wp:positionV>
                      <wp:extent cx="943133" cy="185420"/>
                      <wp:effectExtent l="19050" t="19050" r="28575" b="24130"/>
                      <wp:wrapNone/>
                      <wp:docPr id="4099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133" cy="1854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93CCC" id="Rectangle 190" o:spid="_x0000_s1026" style="position:absolute;margin-left:239.15pt;margin-top:98.5pt;width:74.25pt;height:14.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" filled="f" strokecolor="#ffc000" strokeweight="3pt"/>
                  </w:pict>
                </mc:Fallback>
              </mc:AlternateContent>
            </w:r>
            <w:r w:rsidR="000C0DAE" w:rsidRPr="00A13120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2138496" behindDoc="1" locked="0" layoutInCell="1" allowOverlap="1" wp14:anchorId="1F4FED47" wp14:editId="584E777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1045210</wp:posOffset>
                  </wp:positionV>
                  <wp:extent cx="1169670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1107" y="19440"/>
                      <wp:lineTo x="21107" y="0"/>
                      <wp:lineTo x="0" y="0"/>
                    </wp:wrapPolygon>
                  </wp:wrapTight>
                  <wp:docPr id="4105" name="Grafik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878" w:rsidRPr="00A13120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593712" behindDoc="1" locked="0" layoutInCell="1" allowOverlap="1" wp14:anchorId="21E4C625" wp14:editId="60923D2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67310</wp:posOffset>
                  </wp:positionV>
                  <wp:extent cx="301117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54" y="21429"/>
                      <wp:lineTo x="21454" y="0"/>
                      <wp:lineTo x="0" y="0"/>
                    </wp:wrapPolygon>
                  </wp:wrapTight>
                  <wp:docPr id="139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29" b="63561"/>
                          <a:stretch/>
                        </pic:blipFill>
                        <pic:spPr bwMode="auto">
                          <a:xfrm>
                            <a:off x="0" y="0"/>
                            <a:ext cx="301117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84A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Se vuol mantenere in grosso modo i soliti comandi della barra „</w:t>
            </w:r>
            <w:proofErr w:type="gramStart"/>
            <w:r w:rsidR="0064084A" w:rsidRPr="00A13120">
              <w:rPr>
                <w:rFonts w:ascii="Verdana" w:hAnsi="Verdana"/>
                <w:sz w:val="18"/>
                <w:szCs w:val="18"/>
                <w:lang w:val="it-IT"/>
              </w:rPr>
              <w:t>Standard“ di</w:t>
            </w:r>
            <w:proofErr w:type="gramEnd"/>
            <w:r w:rsidR="0064084A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2003: con 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t>PowerPoint</w:t>
            </w:r>
            <w:r w:rsidR="0064084A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2016 è possibile di aggiunger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t>e</w:t>
            </w:r>
            <w:r w:rsidR="0064084A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comandi nella barra di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accesso rapido.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br/>
              <w:t>Apra il menu drop down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br/>
              <w:t>Scelga i comandi più comuni nel menu drop down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br/>
              <w:t>Ulteriori comandi trova sotto</w: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br/>
              <w:t>“Altri comandi”</w:t>
            </w:r>
          </w:p>
          <w:p w:rsidR="00BD50C8" w:rsidRPr="00A13120" w:rsidRDefault="007B51AD" w:rsidP="00A13120">
            <w:pPr>
              <w:spacing w:before="120" w:line="300" w:lineRule="atLeast"/>
              <w:rPr>
                <w:rFonts w:ascii="Verdana" w:hAnsi="Verdana"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549CC52" wp14:editId="0B30598F">
                      <wp:simplePos x="0" y="0"/>
                      <wp:positionH relativeFrom="column">
                        <wp:posOffset>2228187</wp:posOffset>
                      </wp:positionH>
                      <wp:positionV relativeFrom="paragraph">
                        <wp:posOffset>51449</wp:posOffset>
                      </wp:positionV>
                      <wp:extent cx="778747" cy="698312"/>
                      <wp:effectExtent l="38100" t="19050" r="40640" b="64135"/>
                      <wp:wrapNone/>
                      <wp:docPr id="4097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8747" cy="6983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BE261" id="AutoShape 140" o:spid="_x0000_s1026" type="#_x0000_t32" style="position:absolute;margin-left:175.45pt;margin-top:4.05pt;width:61.3pt;height:5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" strokecolor="#c45911 [2405]" strokeweight="4pt">
                      <v:stroke endarrow="block"/>
                    </v:shape>
                  </w:pict>
                </mc:Fallback>
              </mc:AlternateContent>
            </w:r>
            <w:r w:rsidR="00BD50C8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Opzione: La barra </w:t>
            </w:r>
            <w:r w:rsidR="00184489" w:rsidRPr="00A13120">
              <w:rPr>
                <w:rFonts w:ascii="Verdana" w:hAnsi="Verdana"/>
                <w:sz w:val="18"/>
                <w:szCs w:val="18"/>
                <w:lang w:val="it-IT"/>
              </w:rPr>
              <w:t>multifunzione può essere spostata sotto la barra multifunzione:</w:t>
            </w:r>
          </w:p>
          <w:p w:rsidR="00E714F3" w:rsidRPr="00A13120" w:rsidRDefault="00F04308" w:rsidP="00A13120">
            <w:pPr>
              <w:spacing w:before="120" w:line="300" w:lineRule="atLeast"/>
              <w:rPr>
                <w:rFonts w:ascii="Verdana" w:hAnsi="Verdana"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F325AC9" wp14:editId="19D18300">
                      <wp:simplePos x="0" y="0"/>
                      <wp:positionH relativeFrom="column">
                        <wp:posOffset>6453505</wp:posOffset>
                      </wp:positionH>
                      <wp:positionV relativeFrom="paragraph">
                        <wp:posOffset>266382</wp:posOffset>
                      </wp:positionV>
                      <wp:extent cx="324000" cy="324000"/>
                      <wp:effectExtent l="0" t="0" r="19050" b="19050"/>
                      <wp:wrapNone/>
                      <wp:docPr id="4103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CB6AD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325AC9" id="_x0000_s1079" style="position:absolute;margin-left:508.15pt;margin-top:20.95pt;width:25.5pt;height:25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" fillcolor="#ffc000">
                      <v:textbox>
                        <w:txbxContent>
                          <w:p w:rsidR="00BA798C" w:rsidRPr="00CB6AD7" w:rsidRDefault="00BA798C" w:rsidP="00CB6AD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B51AD"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26586B0" wp14:editId="2BECC469">
                      <wp:simplePos x="0" y="0"/>
                      <wp:positionH relativeFrom="column">
                        <wp:posOffset>3050276</wp:posOffset>
                      </wp:positionH>
                      <wp:positionV relativeFrom="paragraph">
                        <wp:posOffset>109855</wp:posOffset>
                      </wp:positionV>
                      <wp:extent cx="2199452" cy="190500"/>
                      <wp:effectExtent l="19050" t="19050" r="10795" b="19050"/>
                      <wp:wrapNone/>
                      <wp:docPr id="4101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9452" cy="1905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A798C" w:rsidRDefault="00BA798C" w:rsidP="00184489">
                                  <w:pPr>
                                    <w:jc w:val="center"/>
                                  </w:pPr>
                                  <w:r>
                                    <w:t>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86B0" id="Rectangle 190" o:spid="_x0000_s1080" style="position:absolute;margin-left:240.2pt;margin-top:8.65pt;width:173.2pt;height:1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" filled="f" strokecolor="#ffc000" strokeweight="3pt">
                      <v:textbox>
                        <w:txbxContent>
                          <w:p w:rsidR="00BA798C" w:rsidRDefault="00BA798C" w:rsidP="00184489">
                            <w:pPr>
                              <w:jc w:val="center"/>
                            </w:pPr>
                            <w:r>
                              <w:t>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89" w:rsidRPr="00A13120">
              <w:rPr>
                <w:rFonts w:ascii="Verdana" w:hAnsi="Verdana"/>
                <w:sz w:val="18"/>
                <w:szCs w:val="18"/>
                <w:lang w:val="it-IT"/>
              </w:rPr>
              <w:t>“Mostra sotto la barra multifunzione”</w:t>
            </w:r>
          </w:p>
          <w:p w:rsidR="00E714F3" w:rsidRPr="00A13120" w:rsidRDefault="00F04308" w:rsidP="00A13120">
            <w:pPr>
              <w:spacing w:before="120" w:line="300" w:lineRule="atLeast"/>
              <w:rPr>
                <w:rFonts w:ascii="Verdana" w:hAnsi="Verdana"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3537CC02" wp14:editId="389A36BA">
                      <wp:simplePos x="0" y="0"/>
                      <wp:positionH relativeFrom="column">
                        <wp:posOffset>2826063</wp:posOffset>
                      </wp:positionH>
                      <wp:positionV relativeFrom="paragraph">
                        <wp:posOffset>46006</wp:posOffset>
                      </wp:positionV>
                      <wp:extent cx="190919" cy="115047"/>
                      <wp:effectExtent l="38100" t="57150" r="0" b="56515"/>
                      <wp:wrapNone/>
                      <wp:docPr id="4098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919" cy="1150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08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069BF" id="AutoShape 140" o:spid="_x0000_s1026" type="#_x0000_t32" style="position:absolute;margin-left:222.5pt;margin-top:3.6pt;width:15.05pt;height:9.05pt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" strokecolor="#c45911 [2405]" strokeweight="4pt">
                      <v:stroke endarrow="block"/>
                    </v:shape>
                  </w:pict>
                </mc:Fallback>
              </mc:AlternateContent>
            </w:r>
            <w:r w:rsidR="00A26F79"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D7EC606" wp14:editId="337FC001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10851</wp:posOffset>
                      </wp:positionV>
                      <wp:extent cx="592455" cy="93980"/>
                      <wp:effectExtent l="0" t="0" r="17145" b="20320"/>
                      <wp:wrapNone/>
                      <wp:docPr id="9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455" cy="939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851D" id="Rectangle 190" o:spid="_x0000_s1026" style="position:absolute;margin-left:126.5pt;margin-top:.85pt;width:46.65pt;height:7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" filled="f" strokecolor="#ffc000" strokeweight="1.5pt"/>
                  </w:pict>
                </mc:Fallback>
              </mc:AlternateContent>
            </w:r>
            <w:r w:rsidR="00A26F79"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59B5066" wp14:editId="026811C8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156154</wp:posOffset>
                      </wp:positionV>
                      <wp:extent cx="1205230" cy="100330"/>
                      <wp:effectExtent l="0" t="0" r="13970" b="13970"/>
                      <wp:wrapNone/>
                      <wp:docPr id="15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5230" cy="1003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E037" id="Rectangle 190" o:spid="_x0000_s1026" style="position:absolute;margin-left:127.3pt;margin-top:12.3pt;width:94.9pt;height:7.9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" filled="f" strokecolor="#ffc000" strokeweight="1.5pt"/>
                  </w:pict>
                </mc:Fallback>
              </mc:AlternateContent>
            </w:r>
            <w:r w:rsidR="00B17655" w:rsidRPr="00A13120">
              <w:rPr>
                <w:rFonts w:ascii="Verdana" w:hAnsi="Verdana"/>
                <w:sz w:val="18"/>
                <w:szCs w:val="18"/>
                <w:lang w:val="it-IT"/>
              </w:rPr>
              <w:t>In questo cas</w:t>
            </w:r>
            <w:r w:rsidR="00A26F79">
              <w:rPr>
                <w:rFonts w:ascii="Verdana" w:hAnsi="Verdana"/>
                <w:sz w:val="18"/>
                <w:szCs w:val="18"/>
                <w:lang w:val="it-IT"/>
              </w:rPr>
              <w:t>o</w:t>
            </w:r>
            <w:r w:rsidR="00B17655" w:rsidRPr="00A13120">
              <w:rPr>
                <w:rFonts w:ascii="Verdana" w:hAnsi="Verdana"/>
                <w:sz w:val="18"/>
                <w:szCs w:val="18"/>
                <w:lang w:val="it-IT"/>
              </w:rPr>
              <w:t xml:space="preserve"> la barra di accesso rapido si troverebbe qui</w:t>
            </w:r>
          </w:p>
          <w:p w:rsidR="00E714F3" w:rsidRPr="00A13120" w:rsidRDefault="00E714F3" w:rsidP="00A13120">
            <w:pPr>
              <w:spacing w:before="120" w:line="300" w:lineRule="atLeast"/>
              <w:rPr>
                <w:rFonts w:ascii="Verdana" w:hAnsi="Verdana"/>
                <w:sz w:val="18"/>
                <w:szCs w:val="18"/>
                <w:lang w:val="it-IT"/>
              </w:rPr>
            </w:pPr>
          </w:p>
        </w:tc>
      </w:tr>
      <w:tr w:rsidR="00E714F3" w:rsidRPr="00BA798C" w:rsidTr="00284C2E">
        <w:trPr>
          <w:trHeight w:val="3729"/>
        </w:trPr>
        <w:tc>
          <w:tcPr>
            <w:tcW w:w="4815" w:type="dxa"/>
            <w:shd w:val="clear" w:color="auto" w:fill="auto"/>
          </w:tcPr>
          <w:p w:rsidR="00E714F3" w:rsidRPr="00B17655" w:rsidRDefault="00E714F3" w:rsidP="00E714F3">
            <w:pPr>
              <w:jc w:val="center"/>
              <w:rPr>
                <w:color w:val="FFFFFF"/>
                <w:lang w:val="it-IT"/>
              </w:rPr>
            </w:pPr>
          </w:p>
        </w:tc>
        <w:tc>
          <w:tcPr>
            <w:tcW w:w="10879" w:type="dxa"/>
            <w:shd w:val="clear" w:color="auto" w:fill="auto"/>
          </w:tcPr>
          <w:p w:rsidR="00E714F3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7BAB6CC" wp14:editId="71037A96">
                      <wp:simplePos x="0" y="0"/>
                      <wp:positionH relativeFrom="column">
                        <wp:posOffset>1463993</wp:posOffset>
                      </wp:positionH>
                      <wp:positionV relativeFrom="paragraph">
                        <wp:posOffset>284797</wp:posOffset>
                      </wp:positionV>
                      <wp:extent cx="324000" cy="324000"/>
                      <wp:effectExtent l="0" t="0" r="19050" b="19050"/>
                      <wp:wrapNone/>
                      <wp:docPr id="166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24DCE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AB6CC" id="_x0000_s1081" style="position:absolute;margin-left:115.3pt;margin-top:22.4pt;width:25.5pt;height:25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" fillcolor="#ffc000">
                      <v:textbox>
                        <w:txbxContent>
                          <w:p w:rsidR="00BA798C" w:rsidRPr="00CB6AD7" w:rsidRDefault="00BA798C" w:rsidP="00324DCE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4A5C" w:rsidRPr="00A13120">
              <w:rPr>
                <w:rFonts w:ascii="Verdana" w:hAnsi="Verdana"/>
                <w:noProof/>
                <w:sz w:val="18"/>
                <w:szCs w:val="18"/>
              </w:rPr>
              <w:drawing>
                <wp:anchor distT="0" distB="0" distL="114300" distR="114300" simplePos="0" relativeHeight="251592687" behindDoc="1" locked="0" layoutInCell="1" allowOverlap="1" wp14:anchorId="6A8A26C3" wp14:editId="50FE06B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41275</wp:posOffset>
                  </wp:positionV>
                  <wp:extent cx="3506470" cy="2526665"/>
                  <wp:effectExtent l="0" t="0" r="0" b="6985"/>
                  <wp:wrapTight wrapText="bothSides">
                    <wp:wrapPolygon edited="0">
                      <wp:start x="0" y="0"/>
                      <wp:lineTo x="0" y="21497"/>
                      <wp:lineTo x="21475" y="21497"/>
                      <wp:lineTo x="21475" y="0"/>
                      <wp:lineTo x="0" y="0"/>
                    </wp:wrapPolygon>
                  </wp:wrapTight>
                  <wp:docPr id="140" name="Immagin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223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Se vuole aggiungere ulteriori comandi, clicchi su  “Altri comandi” (vedi sopra)</w:t>
            </w:r>
            <w:r w:rsidR="00E714F3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 xml:space="preserve">  </w:t>
            </w:r>
          </w:p>
          <w:p w:rsidR="00E714F3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683DB5B" wp14:editId="5B82E8D4">
                      <wp:simplePos x="0" y="0"/>
                      <wp:positionH relativeFrom="column">
                        <wp:posOffset>2831147</wp:posOffset>
                      </wp:positionH>
                      <wp:positionV relativeFrom="paragraph">
                        <wp:posOffset>211455</wp:posOffset>
                      </wp:positionV>
                      <wp:extent cx="324000" cy="324000"/>
                      <wp:effectExtent l="0" t="0" r="19050" b="19050"/>
                      <wp:wrapNone/>
                      <wp:docPr id="171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5B7D93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3DB5B" id="_x0000_s1082" style="position:absolute;margin-left:222.9pt;margin-top:16.65pt;width:25.5pt;height:25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" fillcolor="#ffc000">
                      <v:textbox>
                        <w:txbxContent>
                          <w:p w:rsidR="00BA798C" w:rsidRPr="00CB6AD7" w:rsidRDefault="00BA798C" w:rsidP="005B7D93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6F5BF74" wp14:editId="5CBE9DDB">
                      <wp:simplePos x="0" y="0"/>
                      <wp:positionH relativeFrom="column">
                        <wp:posOffset>6627812</wp:posOffset>
                      </wp:positionH>
                      <wp:positionV relativeFrom="paragraph">
                        <wp:posOffset>17780</wp:posOffset>
                      </wp:positionV>
                      <wp:extent cx="323850" cy="323850"/>
                      <wp:effectExtent l="0" t="0" r="19050" b="19050"/>
                      <wp:wrapNone/>
                      <wp:docPr id="164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24DCE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5BF74" id="_x0000_s1083" style="position:absolute;margin-left:521.85pt;margin-top:1.4pt;width:25.5pt;height:25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" fillcolor="#ffc000">
                      <v:textbox>
                        <w:txbxContent>
                          <w:p w:rsidR="00BA798C" w:rsidRPr="00CB6AD7" w:rsidRDefault="00BA798C" w:rsidP="00324DCE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C2223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Scelga “Tutti i comandi” oppure “Comandi più usati”</w:t>
            </w:r>
          </w:p>
          <w:p w:rsidR="004A3046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482B04C0" wp14:editId="35621DA1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234315</wp:posOffset>
                      </wp:positionV>
                      <wp:extent cx="324000" cy="324000"/>
                      <wp:effectExtent l="0" t="0" r="19050" b="19050"/>
                      <wp:wrapNone/>
                      <wp:docPr id="170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7D525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B04C0" id="_x0000_s1084" style="position:absolute;margin-left:158.35pt;margin-top:18.45pt;width:25.5pt;height:25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" fillcolor="#ffc000">
                      <v:textbox>
                        <w:txbxContent>
                          <w:p w:rsidR="00BA798C" w:rsidRPr="00CB6AD7" w:rsidRDefault="00BA798C" w:rsidP="007D525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3CC90B8" wp14:editId="09D8C993">
                      <wp:simplePos x="0" y="0"/>
                      <wp:positionH relativeFrom="column">
                        <wp:posOffset>1235393</wp:posOffset>
                      </wp:positionH>
                      <wp:positionV relativeFrom="paragraph">
                        <wp:posOffset>221933</wp:posOffset>
                      </wp:positionV>
                      <wp:extent cx="323850" cy="323850"/>
                      <wp:effectExtent l="0" t="0" r="19050" b="19050"/>
                      <wp:wrapNone/>
                      <wp:docPr id="169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24DCE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C90B8" id="_x0000_s1085" style="position:absolute;margin-left:97.3pt;margin-top:17.5pt;width:25.5pt;height:25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" fillcolor="#ffc000">
                      <v:textbox>
                        <w:txbxContent>
                          <w:p w:rsidR="00BA798C" w:rsidRPr="00CB6AD7" w:rsidRDefault="00BA798C" w:rsidP="00324DCE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42346BA6" wp14:editId="7012A654">
                      <wp:simplePos x="0" y="0"/>
                      <wp:positionH relativeFrom="column">
                        <wp:posOffset>5206365</wp:posOffset>
                      </wp:positionH>
                      <wp:positionV relativeFrom="paragraph">
                        <wp:posOffset>31750</wp:posOffset>
                      </wp:positionV>
                      <wp:extent cx="324000" cy="324000"/>
                      <wp:effectExtent l="0" t="0" r="19050" b="19050"/>
                      <wp:wrapNone/>
                      <wp:docPr id="167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24DCE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46BA6" id="_x0000_s1086" style="position:absolute;margin-left:409.95pt;margin-top:2.5pt;width:25.5pt;height:25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" fillcolor="#ffc000">
                      <v:textbox>
                        <w:txbxContent>
                          <w:p w:rsidR="00BA798C" w:rsidRPr="00CB6AD7" w:rsidRDefault="00BA798C" w:rsidP="00324DCE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A3046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Scelga i comandi desiderati</w:t>
            </w:r>
          </w:p>
          <w:p w:rsidR="004A3046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0178833" wp14:editId="71D0D6C7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23813</wp:posOffset>
                      </wp:positionV>
                      <wp:extent cx="324000" cy="324000"/>
                      <wp:effectExtent l="0" t="0" r="19050" b="19050"/>
                      <wp:wrapNone/>
                      <wp:docPr id="168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324DCE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178833" id="_x0000_s1087" style="position:absolute;margin-left:465.95pt;margin-top:1.9pt;width:25.5pt;height:25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" fillcolor="#ffc000">
                      <v:textbox>
                        <w:txbxContent>
                          <w:p w:rsidR="00BA798C" w:rsidRPr="00CB6AD7" w:rsidRDefault="00BA798C" w:rsidP="00324DCE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A3046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 xml:space="preserve">Per ogni comando: Clicchi su „Aggiungi“ </w:t>
            </w:r>
          </w:p>
          <w:p w:rsidR="004A3046" w:rsidRPr="00A13120" w:rsidRDefault="004A3046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 xml:space="preserve">Se vuole rimuovere dei comandi: </w:t>
            </w:r>
          </w:p>
          <w:p w:rsidR="004A3046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CB9C113" wp14:editId="5D30EA57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24447</wp:posOffset>
                      </wp:positionV>
                      <wp:extent cx="323850" cy="323850"/>
                      <wp:effectExtent l="0" t="0" r="19050" b="19050"/>
                      <wp:wrapNone/>
                      <wp:docPr id="179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A2500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9C113" id="_x0000_s1088" style="position:absolute;margin-left:158.05pt;margin-top:1.9pt;width:25.5pt;height:25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" fillcolor="#ffc000">
                      <v:textbox>
                        <w:txbxContent>
                          <w:p w:rsidR="00BA798C" w:rsidRPr="00CB6AD7" w:rsidRDefault="00BA798C" w:rsidP="00A2500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EDAF24A" wp14:editId="308E02CF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33655</wp:posOffset>
                      </wp:positionV>
                      <wp:extent cx="324000" cy="324000"/>
                      <wp:effectExtent l="0" t="0" r="19050" b="19050"/>
                      <wp:wrapNone/>
                      <wp:docPr id="173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12050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DAF24A" id="_x0000_s1089" style="position:absolute;margin-left:418.4pt;margin-top:2.65pt;width:25.5pt;height:25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" fillcolor="#ffc000">
                      <v:textbox>
                        <w:txbxContent>
                          <w:p w:rsidR="00BA798C" w:rsidRPr="00CB6AD7" w:rsidRDefault="00BA798C" w:rsidP="0012050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A3046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Scelga il comando desiderato</w:t>
            </w:r>
          </w:p>
          <w:p w:rsidR="004A3046" w:rsidRPr="00A13120" w:rsidRDefault="00A37C9A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389AEFC9" wp14:editId="2AEDC63E">
                      <wp:simplePos x="0" y="0"/>
                      <wp:positionH relativeFrom="column">
                        <wp:posOffset>4791393</wp:posOffset>
                      </wp:positionH>
                      <wp:positionV relativeFrom="paragraph">
                        <wp:posOffset>31115</wp:posOffset>
                      </wp:positionV>
                      <wp:extent cx="324000" cy="324000"/>
                      <wp:effectExtent l="0" t="0" r="19050" b="19050"/>
                      <wp:wrapNone/>
                      <wp:docPr id="175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CB6AD7" w:rsidRDefault="00BA798C" w:rsidP="0012050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AEFC9" id="_x0000_s1090" style="position:absolute;margin-left:377.3pt;margin-top:2.45pt;width:25.5pt;height:25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" fillcolor="#ffc000">
                      <v:textbox>
                        <w:txbxContent>
                          <w:p w:rsidR="00BA798C" w:rsidRPr="00CB6AD7" w:rsidRDefault="00BA798C" w:rsidP="0012050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A3046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Clicchi su “Rimuov</w:t>
            </w:r>
            <w:r w:rsidR="0091123C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i</w:t>
            </w:r>
            <w:r w:rsidR="004A3046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”</w:t>
            </w:r>
          </w:p>
          <w:p w:rsidR="00E714F3" w:rsidRPr="00A13120" w:rsidRDefault="004A3046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  <w:r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>Alla fine clicchi su “OK”</w:t>
            </w:r>
            <w:r w:rsidR="00E714F3" w:rsidRPr="00A13120">
              <w:rPr>
                <w:rFonts w:ascii="Verdana" w:hAnsi="Verdana"/>
                <w:noProof/>
                <w:sz w:val="18"/>
                <w:szCs w:val="18"/>
                <w:lang w:val="it-IT"/>
              </w:rPr>
              <w:t xml:space="preserve"> </w:t>
            </w:r>
          </w:p>
          <w:p w:rsidR="00E714F3" w:rsidRPr="00A13120" w:rsidRDefault="00E714F3" w:rsidP="00A13120">
            <w:pPr>
              <w:spacing w:before="120" w:line="300" w:lineRule="atLeast"/>
              <w:rPr>
                <w:rFonts w:ascii="Verdana" w:hAnsi="Verdana"/>
                <w:noProof/>
                <w:sz w:val="18"/>
                <w:szCs w:val="18"/>
                <w:lang w:val="it-IT"/>
              </w:rPr>
            </w:pPr>
          </w:p>
        </w:tc>
      </w:tr>
    </w:tbl>
    <w:p w:rsidR="00CD6EE0" w:rsidRDefault="00CD6EE0">
      <w:pPr>
        <w:rPr>
          <w:lang w:val="it-IT"/>
        </w:rPr>
      </w:pPr>
    </w:p>
    <w:p w:rsidR="00843633" w:rsidRDefault="00843633">
      <w:pPr>
        <w:rPr>
          <w:lang w:val="it-IT"/>
        </w:rPr>
      </w:pPr>
    </w:p>
    <w:p w:rsidR="00843633" w:rsidRDefault="00843633">
      <w:pPr>
        <w:rPr>
          <w:lang w:val="it-IT"/>
        </w:rPr>
      </w:pPr>
    </w:p>
    <w:p w:rsidR="00D01912" w:rsidRDefault="00D01912">
      <w:pPr>
        <w:rPr>
          <w:lang w:val="it-IT"/>
        </w:rPr>
      </w:pPr>
    </w:p>
    <w:p w:rsidR="00D01912" w:rsidRPr="00AA605F" w:rsidRDefault="00D01912">
      <w:pPr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6799"/>
        <w:gridCol w:w="8895"/>
      </w:tblGrid>
      <w:tr w:rsidR="00CD6EE0" w:rsidRPr="00843633" w:rsidTr="00CD6EE0">
        <w:tc>
          <w:tcPr>
            <w:tcW w:w="156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CD6EE0" w:rsidRPr="00843633" w:rsidRDefault="001A1E56" w:rsidP="001A1E56">
            <w:pPr>
              <w:tabs>
                <w:tab w:val="left" w:pos="5625"/>
                <w:tab w:val="center" w:pos="7814"/>
              </w:tabs>
              <w:ind w:left="360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843633">
              <w:rPr>
                <w:rFonts w:ascii="Verdana" w:hAnsi="Verdana"/>
                <w:color w:val="FFFFFF"/>
                <w:sz w:val="20"/>
                <w:szCs w:val="20"/>
              </w:rPr>
              <w:t xml:space="preserve">F) </w:t>
            </w:r>
            <w:r w:rsidR="00243244" w:rsidRPr="00843633">
              <w:rPr>
                <w:rFonts w:ascii="Verdana" w:hAnsi="Verdana"/>
                <w:color w:val="FFFFFF"/>
                <w:sz w:val="20"/>
                <w:szCs w:val="20"/>
              </w:rPr>
              <w:t>R</w:t>
            </w:r>
            <w:proofErr w:type="spellStart"/>
            <w:r w:rsidR="00243244" w:rsidRPr="00843633">
              <w:rPr>
                <w:rFonts w:ascii="Verdana" w:hAnsi="Verdana"/>
                <w:color w:val="FFFFFF"/>
                <w:sz w:val="20"/>
                <w:szCs w:val="20"/>
                <w:lang w:val="it-IT"/>
              </w:rPr>
              <w:t>iquadro</w:t>
            </w:r>
            <w:proofErr w:type="spellEnd"/>
            <w:r w:rsidR="00243244" w:rsidRPr="00843633">
              <w:rPr>
                <w:rFonts w:ascii="Verdana" w:hAnsi="Verdana"/>
                <w:color w:val="FFFFFF"/>
                <w:sz w:val="20"/>
                <w:szCs w:val="20"/>
                <w:lang w:val="it-IT"/>
              </w:rPr>
              <w:t xml:space="preserve"> animazione &amp; Co.</w:t>
            </w:r>
          </w:p>
        </w:tc>
      </w:tr>
      <w:tr w:rsidR="004A7CD6" w:rsidRPr="00D11C41" w:rsidTr="00CD6EE0">
        <w:tc>
          <w:tcPr>
            <w:tcW w:w="8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CD6EE0" w:rsidRPr="00D11C41" w:rsidRDefault="00CD6EE0" w:rsidP="00D11C41">
            <w:pPr>
              <w:jc w:val="center"/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20</w:t>
            </w:r>
            <w:r w:rsidR="00E00E38"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0</w:t>
            </w: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3</w:t>
            </w:r>
          </w:p>
        </w:tc>
        <w:tc>
          <w:tcPr>
            <w:tcW w:w="76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CD6EE0" w:rsidRPr="00D11C41" w:rsidRDefault="00CD6EE0" w:rsidP="00D11C41">
            <w:pPr>
              <w:jc w:val="center"/>
              <w:rPr>
                <w:rFonts w:ascii="Verdana" w:hAnsi="Verdana"/>
                <w:color w:val="FFFFFF"/>
                <w:sz w:val="18"/>
                <w:szCs w:val="18"/>
                <w:lang w:val="it-IT"/>
              </w:rPr>
            </w:pPr>
            <w:r w:rsidRPr="00D11C41">
              <w:rPr>
                <w:rFonts w:ascii="Verdana" w:hAnsi="Verdana"/>
                <w:color w:val="FFFFFF"/>
                <w:sz w:val="18"/>
                <w:szCs w:val="18"/>
                <w:lang w:val="it-IT"/>
              </w:rPr>
              <w:t>2016</w:t>
            </w:r>
          </w:p>
        </w:tc>
      </w:tr>
      <w:tr w:rsidR="004A7CD6" w:rsidRPr="00BA798C" w:rsidTr="00CD6EE0">
        <w:trPr>
          <w:trHeight w:val="7337"/>
        </w:trPr>
        <w:tc>
          <w:tcPr>
            <w:tcW w:w="8075" w:type="dxa"/>
            <w:tcBorders>
              <w:top w:val="single" w:sz="4" w:space="0" w:color="FFFFFF"/>
            </w:tcBorders>
            <w:shd w:val="clear" w:color="auto" w:fill="auto"/>
          </w:tcPr>
          <w:p w:rsidR="00CD6EE0" w:rsidRPr="0076290A" w:rsidRDefault="003E3E3F" w:rsidP="00AB2648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 w:rsidRPr="0076290A">
              <w:rPr>
                <w:rFonts w:ascii="Verdana" w:hAnsi="Verdan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82279C7" wp14:editId="7DA67D76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275590</wp:posOffset>
                      </wp:positionV>
                      <wp:extent cx="324000" cy="324000"/>
                      <wp:effectExtent l="0" t="0" r="19050" b="19050"/>
                      <wp:wrapNone/>
                      <wp:docPr id="454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:rsidR="00BA798C" w:rsidRPr="00CB6AD7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2279C7" id="_x0000_s1091" style="position:absolute;margin-left:144.45pt;margin-top:21.7pt;width:25.5pt;height:25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" fillcolor="#ffc000">
                      <v:textbox>
                        <w:txbxContent>
                          <w:p w:rsidR="00BA798C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BA798C" w:rsidRPr="00CB6AD7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E2CB5" w:rsidRPr="0076290A">
              <w:rPr>
                <w:rFonts w:ascii="Verdana" w:hAnsi="Verdana"/>
                <w:sz w:val="18"/>
                <w:lang w:val="it-IT"/>
              </w:rPr>
              <w:t xml:space="preserve">Nella versione 2003 tanti impostazioni si trovano nel </w:t>
            </w:r>
            <w:r w:rsidR="005A7A51" w:rsidRPr="0076290A">
              <w:rPr>
                <w:rFonts w:ascii="Verdana" w:hAnsi="Verdana"/>
                <w:sz w:val="18"/>
                <w:lang w:val="it-IT"/>
              </w:rPr>
              <w:t>„</w:t>
            </w:r>
            <w:r w:rsidR="00181A7F">
              <w:rPr>
                <w:rFonts w:ascii="Verdana" w:hAnsi="Verdana"/>
                <w:sz w:val="18"/>
                <w:lang w:val="it-IT"/>
              </w:rPr>
              <w:t xml:space="preserve">Riquadro attività </w:t>
            </w:r>
            <w:proofErr w:type="spellStart"/>
            <w:proofErr w:type="gramStart"/>
            <w:r w:rsidR="00EE74DF">
              <w:rPr>
                <w:rFonts w:ascii="Verdana" w:hAnsi="Verdana"/>
                <w:sz w:val="18"/>
                <w:lang w:val="it-IT"/>
              </w:rPr>
              <w:t>iniziale”nel</w:t>
            </w:r>
            <w:proofErr w:type="spellEnd"/>
            <w:proofErr w:type="gramEnd"/>
            <w:r w:rsidR="00EE74DF">
              <w:rPr>
                <w:rFonts w:ascii="Verdana" w:hAnsi="Verdana"/>
                <w:sz w:val="18"/>
                <w:lang w:val="it-IT"/>
              </w:rPr>
              <w:t xml:space="preserve"> registro</w:t>
            </w:r>
            <w:r w:rsidR="001E2CB5" w:rsidRPr="0076290A">
              <w:rPr>
                <w:rFonts w:ascii="Verdana" w:hAnsi="Verdana"/>
                <w:sz w:val="18"/>
                <w:lang w:val="it-IT"/>
              </w:rPr>
              <w:t xml:space="preserve"> </w:t>
            </w:r>
            <w:r w:rsidR="00E00E38" w:rsidRPr="0076290A">
              <w:rPr>
                <w:rFonts w:ascii="Verdana" w:hAnsi="Verdana"/>
                <w:sz w:val="18"/>
                <w:lang w:val="it-IT"/>
              </w:rPr>
              <w:t>„</w:t>
            </w:r>
            <w:r w:rsidR="001E2CB5" w:rsidRPr="0076290A">
              <w:rPr>
                <w:rFonts w:ascii="Verdana" w:hAnsi="Verdana"/>
                <w:sz w:val="18"/>
                <w:lang w:val="it-IT"/>
              </w:rPr>
              <w:t>Visualizza”</w:t>
            </w:r>
          </w:p>
          <w:p w:rsidR="00E00E38" w:rsidRPr="00181A7F" w:rsidRDefault="00625BF8" w:rsidP="00AB2648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>
              <w:rPr>
                <w:rFonts w:ascii="Verdana" w:hAnsi="Verdana"/>
                <w:sz w:val="18"/>
                <w:lang w:val="it-IT"/>
              </w:rPr>
              <w:t>Esempi</w:t>
            </w:r>
            <w:r w:rsidR="00B33AEC" w:rsidRPr="00181A7F">
              <w:rPr>
                <w:rFonts w:ascii="Verdana" w:hAnsi="Verdana"/>
                <w:sz w:val="18"/>
                <w:lang w:val="it-IT"/>
              </w:rPr>
              <w:t>:</w:t>
            </w:r>
            <w:r w:rsidR="003E3E3F" w:rsidRPr="00181A7F">
              <w:rPr>
                <w:rFonts w:ascii="Verdana" w:hAnsi="Verdana"/>
                <w:noProof/>
                <w:sz w:val="18"/>
                <w:lang w:val="it-IT"/>
              </w:rPr>
              <w:t xml:space="preserve"> </w:t>
            </w:r>
            <w:r w:rsidR="003120F2" w:rsidRPr="00181A7F">
              <w:rPr>
                <w:rFonts w:ascii="Verdana" w:hAnsi="Verdana"/>
                <w:noProof/>
                <w:sz w:val="18"/>
                <w:lang w:val="it-IT"/>
              </w:rPr>
              <w:t xml:space="preserve"> </w:t>
            </w:r>
          </w:p>
          <w:p w:rsidR="00B33AEC" w:rsidRPr="00830A3B" w:rsidRDefault="00EE74DF" w:rsidP="00AB2648">
            <w:pPr>
              <w:spacing w:before="120" w:line="300" w:lineRule="atLeast"/>
              <w:rPr>
                <w:rFonts w:ascii="Verdana" w:hAnsi="Verdana"/>
                <w:color w:val="000000" w:themeColor="text1"/>
                <w:sz w:val="18"/>
                <w:lang w:val="it-IT"/>
              </w:rPr>
            </w:pPr>
            <w:r w:rsidRPr="00830A3B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EC5D558" wp14:editId="6696767F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268605</wp:posOffset>
                      </wp:positionV>
                      <wp:extent cx="324000" cy="324000"/>
                      <wp:effectExtent l="0" t="0" r="19050" b="19050"/>
                      <wp:wrapNone/>
                      <wp:docPr id="460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:rsidR="00BA798C" w:rsidRPr="00CB6AD7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C5D558" id="_x0000_s1092" style="position:absolute;margin-left:125.65pt;margin-top:21.15pt;width:25.5pt;height:25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" fillcolor="#ffc000">
                      <v:textbox>
                        <w:txbxContent>
                          <w:p w:rsidR="00BA798C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BA798C" w:rsidRPr="00CB6AD7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30A3B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0813B55" wp14:editId="18CDE66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26035</wp:posOffset>
                      </wp:positionV>
                      <wp:extent cx="324000" cy="324000"/>
                      <wp:effectExtent l="0" t="0" r="19050" b="19050"/>
                      <wp:wrapNone/>
                      <wp:docPr id="455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:rsidR="00BA798C" w:rsidRPr="00CB6AD7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813B55" id="_x0000_s1093" style="position:absolute;margin-left:86.35pt;margin-top:2.05pt;width:25.5pt;height:25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" fillcolor="#ffc000">
                      <v:textbox>
                        <w:txbxContent>
                          <w:p w:rsidR="00BA798C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BA798C" w:rsidRPr="00CB6AD7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30A3B">
              <w:rPr>
                <w:rFonts w:ascii="Verdana" w:hAnsi="Verdana"/>
                <w:color w:val="000000" w:themeColor="text1"/>
                <w:sz w:val="18"/>
                <w:lang w:val="it-IT"/>
              </w:rPr>
              <w:t>Layout diapositiva</w:t>
            </w:r>
          </w:p>
          <w:p w:rsidR="00B33AEC" w:rsidRPr="00181A7F" w:rsidRDefault="00181A7F" w:rsidP="00AB2648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>
              <w:rPr>
                <w:rFonts w:ascii="Verdana" w:hAnsi="Verdana"/>
                <w:color w:val="000000" w:themeColor="text1"/>
                <w:sz w:val="18"/>
                <w:lang w:val="it-IT"/>
              </w:rPr>
              <w:t>A</w:t>
            </w:r>
            <w:r w:rsidRPr="00181A7F">
              <w:rPr>
                <w:rFonts w:ascii="Verdana" w:hAnsi="Verdana"/>
                <w:color w:val="000000" w:themeColor="text1"/>
                <w:sz w:val="18"/>
                <w:lang w:val="it-IT"/>
              </w:rPr>
              <w:t>nimazione personalizzata</w:t>
            </w:r>
            <w:r w:rsidR="003120F2" w:rsidRPr="00181A7F">
              <w:rPr>
                <w:rFonts w:ascii="Verdana" w:hAnsi="Verdana"/>
                <w:color w:val="FF0000"/>
                <w:sz w:val="18"/>
                <w:lang w:val="it-IT"/>
              </w:rPr>
              <w:t xml:space="preserve"> </w:t>
            </w:r>
          </w:p>
          <w:p w:rsidR="00B33AEC" w:rsidRPr="00181A7F" w:rsidRDefault="00424C2E" w:rsidP="00AB2648">
            <w:pPr>
              <w:spacing w:before="120" w:line="300" w:lineRule="atLeast"/>
              <w:rPr>
                <w:rFonts w:asciiTheme="minorHAnsi" w:hAnsiTheme="minorHAnsi"/>
                <w:color w:val="000000" w:themeColor="text1"/>
                <w:lang w:val="it-IT"/>
              </w:rPr>
            </w:pP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09BA9E33" wp14:editId="5753CEB6">
                      <wp:simplePos x="0" y="0"/>
                      <wp:positionH relativeFrom="column">
                        <wp:posOffset>3522047</wp:posOffset>
                      </wp:positionH>
                      <wp:positionV relativeFrom="paragraph">
                        <wp:posOffset>2163325</wp:posOffset>
                      </wp:positionV>
                      <wp:extent cx="324000" cy="324000"/>
                      <wp:effectExtent l="0" t="0" r="19050" b="19050"/>
                      <wp:wrapNone/>
                      <wp:docPr id="464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:rsidR="00BA798C" w:rsidRPr="00CB6AD7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A9E33" id="_x0000_s1094" style="position:absolute;margin-left:277.35pt;margin-top:170.35pt;width:25.5pt;height:25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" fillcolor="#ffc000">
                      <v:textbox>
                        <w:txbxContent>
                          <w:p w:rsidR="00BA798C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BA798C" w:rsidRPr="00CB6AD7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4081A07" wp14:editId="15DB4235">
                      <wp:simplePos x="0" y="0"/>
                      <wp:positionH relativeFrom="column">
                        <wp:posOffset>2474875</wp:posOffset>
                      </wp:positionH>
                      <wp:positionV relativeFrom="paragraph">
                        <wp:posOffset>2055109</wp:posOffset>
                      </wp:positionV>
                      <wp:extent cx="324000" cy="324000"/>
                      <wp:effectExtent l="0" t="0" r="19050" b="19050"/>
                      <wp:wrapNone/>
                      <wp:docPr id="462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:rsidR="00BA798C" w:rsidRPr="00CB6AD7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81A07" id="_x0000_s1095" style="position:absolute;margin-left:194.85pt;margin-top:161.8pt;width:25.5pt;height:25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" fillcolor="#ffc000">
                      <v:textbox>
                        <w:txbxContent>
                          <w:p w:rsidR="00BA798C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BA798C" w:rsidRPr="00CB6AD7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82342DB" wp14:editId="4BC871C6">
                      <wp:simplePos x="0" y="0"/>
                      <wp:positionH relativeFrom="column">
                        <wp:posOffset>2463135</wp:posOffset>
                      </wp:positionH>
                      <wp:positionV relativeFrom="paragraph">
                        <wp:posOffset>1649757</wp:posOffset>
                      </wp:positionV>
                      <wp:extent cx="324000" cy="324000"/>
                      <wp:effectExtent l="0" t="0" r="19050" b="19050"/>
                      <wp:wrapNone/>
                      <wp:docPr id="458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72428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:rsidR="00BA798C" w:rsidRPr="00CB6AD7" w:rsidRDefault="00BA798C" w:rsidP="0072428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342DB" id="_x0000_s1096" style="position:absolute;margin-left:193.95pt;margin-top:129.9pt;width:25.5pt;height:2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" fillcolor="#ffc000">
                      <v:textbox>
                        <w:txbxContent>
                          <w:p w:rsidR="00BA798C" w:rsidRDefault="00BA798C" w:rsidP="0072428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BA798C" w:rsidRPr="00CB6AD7" w:rsidRDefault="00BA798C" w:rsidP="0072428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FA67D52" wp14:editId="0122666B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2296997</wp:posOffset>
                      </wp:positionV>
                      <wp:extent cx="679450" cy="88020"/>
                      <wp:effectExtent l="0" t="0" r="25400" b="26670"/>
                      <wp:wrapNone/>
                      <wp:docPr id="7168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79450" cy="880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FF9CC" id="Rectangle 190" o:spid="_x0000_s1026" style="position:absolute;margin-left:223pt;margin-top:180.85pt;width:53.5pt;height:6.95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34BB43D0" wp14:editId="0F255BF5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2193814</wp:posOffset>
                      </wp:positionV>
                      <wp:extent cx="679450" cy="88020"/>
                      <wp:effectExtent l="0" t="0" r="25400" b="26670"/>
                      <wp:wrapNone/>
                      <wp:docPr id="27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79450" cy="880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2716D" id="Rectangle 190" o:spid="_x0000_s1026" style="position:absolute;margin-left:223pt;margin-top:172.75pt;width:53.5pt;height:6.95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C835850" wp14:editId="25DFBB46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1760220</wp:posOffset>
                      </wp:positionV>
                      <wp:extent cx="469900" cy="95250"/>
                      <wp:effectExtent l="0" t="0" r="25400" b="19050"/>
                      <wp:wrapNone/>
                      <wp:docPr id="466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69900" cy="952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6D68B" id="Rectangle 190" o:spid="_x0000_s1026" style="position:absolute;margin-left:223pt;margin-top:138.6pt;width:37pt;height:7.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Pr="00181A7F">
              <w:rPr>
                <w:noProof/>
                <w:color w:val="000000" w:themeColor="text1"/>
              </w:rPr>
              <w:drawing>
                <wp:anchor distT="0" distB="0" distL="114300" distR="114300" simplePos="0" relativeHeight="252244479" behindDoc="1" locked="0" layoutInCell="1" allowOverlap="1" wp14:anchorId="3DB485A1" wp14:editId="51773825">
                  <wp:simplePos x="0" y="0"/>
                  <wp:positionH relativeFrom="column">
                    <wp:posOffset>2806700</wp:posOffset>
                  </wp:positionH>
                  <wp:positionV relativeFrom="paragraph">
                    <wp:posOffset>674370</wp:posOffset>
                  </wp:positionV>
                  <wp:extent cx="1346400" cy="1724400"/>
                  <wp:effectExtent l="0" t="0" r="6350" b="9525"/>
                  <wp:wrapTight wrapText="bothSides">
                    <wp:wrapPolygon edited="0">
                      <wp:start x="0" y="0"/>
                      <wp:lineTo x="0" y="21481"/>
                      <wp:lineTo x="21396" y="21481"/>
                      <wp:lineTo x="21396" y="0"/>
                      <wp:lineTo x="0" y="0"/>
                    </wp:wrapPolygon>
                  </wp:wrapTight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8" t="9352" r="1710" b="55146"/>
                          <a:stretch/>
                        </pic:blipFill>
                        <pic:spPr bwMode="auto">
                          <a:xfrm>
                            <a:off x="0" y="0"/>
                            <a:ext cx="13464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29ACC8B" wp14:editId="67A5DA38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330835</wp:posOffset>
                      </wp:positionV>
                      <wp:extent cx="324000" cy="324000"/>
                      <wp:effectExtent l="0" t="0" r="19050" b="19050"/>
                      <wp:wrapNone/>
                      <wp:docPr id="456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:rsidR="00BA798C" w:rsidRPr="00CB6AD7" w:rsidRDefault="00BA798C" w:rsidP="003E3E3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9ACC8B" id="_x0000_s1097" style="position:absolute;margin-left:22.45pt;margin-top:26.05pt;width:25.5pt;height:25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" fillcolor="#ffc000">
                      <v:textbox>
                        <w:txbxContent>
                          <w:p w:rsidR="00BA798C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BA798C" w:rsidRPr="00CB6AD7" w:rsidRDefault="00BA798C" w:rsidP="003E3E3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74DF"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D3CA316" wp14:editId="3A493964">
                      <wp:simplePos x="0" y="0"/>
                      <wp:positionH relativeFrom="column">
                        <wp:posOffset>-9045</wp:posOffset>
                      </wp:positionH>
                      <wp:positionV relativeFrom="paragraph">
                        <wp:posOffset>432435</wp:posOffset>
                      </wp:positionV>
                      <wp:extent cx="223113" cy="118110"/>
                      <wp:effectExtent l="0" t="0" r="24765" b="15240"/>
                      <wp:wrapNone/>
                      <wp:docPr id="457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3113" cy="11811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D463B" id="Rectangle 190" o:spid="_x0000_s1026" style="position:absolute;margin-left:-.7pt;margin-top:34.05pt;width:17.55pt;height:9.3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181A7F" w:rsidRPr="00181A7F">
              <w:rPr>
                <w:rFonts w:ascii="Verdana" w:hAnsi="Verdan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9B1A7A7" wp14:editId="0F7993C1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9525</wp:posOffset>
                      </wp:positionV>
                      <wp:extent cx="324000" cy="324000"/>
                      <wp:effectExtent l="0" t="0" r="19050" b="19050"/>
                      <wp:wrapNone/>
                      <wp:docPr id="461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:rsidR="00BA798C" w:rsidRPr="00CB6AD7" w:rsidRDefault="00BA798C" w:rsidP="00603B86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1A7A7" id="_x0000_s1098" style="position:absolute;margin-left:106.9pt;margin-top:.75pt;width:25.5pt;height:25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" fillcolor="#ffc000">
                      <v:textbox>
                        <w:txbxContent>
                          <w:p w:rsidR="00BA798C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BA798C" w:rsidRPr="00CB6AD7" w:rsidRDefault="00BA798C" w:rsidP="00603B86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81A7F" w:rsidRPr="00181A7F">
              <w:rPr>
                <w:rFonts w:ascii="Verdana" w:hAnsi="Verdana"/>
                <w:color w:val="000000" w:themeColor="text1"/>
                <w:sz w:val="18"/>
                <w:lang w:val="it-IT"/>
              </w:rPr>
              <w:t>Transizione diapositiva</w:t>
            </w:r>
            <w:r w:rsidR="003120F2" w:rsidRPr="00181A7F">
              <w:rPr>
                <w:rFonts w:asciiTheme="minorHAnsi" w:hAnsiTheme="minorHAnsi"/>
                <w:color w:val="000000" w:themeColor="text1"/>
                <w:sz w:val="18"/>
                <w:lang w:val="it-IT"/>
              </w:rPr>
              <w:t xml:space="preserve"> </w:t>
            </w:r>
          </w:p>
          <w:p w:rsidR="00E00E38" w:rsidRPr="00181A7F" w:rsidRDefault="00CF0695" w:rsidP="00CD6EE0">
            <w:pPr>
              <w:rPr>
                <w:rFonts w:asciiTheme="minorHAnsi" w:hAnsiTheme="minorHAnsi"/>
                <w:color w:val="FFFFFF"/>
                <w:lang w:val="it-IT"/>
              </w:rPr>
            </w:pPr>
            <w:r w:rsidRPr="005F4961">
              <w:rPr>
                <w:noProof/>
              </w:rPr>
              <w:drawing>
                <wp:anchor distT="0" distB="0" distL="114300" distR="114300" simplePos="0" relativeHeight="251586537" behindDoc="1" locked="0" layoutInCell="1" allowOverlap="1" wp14:anchorId="3B4CA27C" wp14:editId="060250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185420</wp:posOffset>
                  </wp:positionV>
                  <wp:extent cx="4161600" cy="2347518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458" y="21390"/>
                      <wp:lineTo x="21458" y="0"/>
                      <wp:lineTo x="0" y="0"/>
                    </wp:wrapPolygon>
                  </wp:wrapTight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5" t="1761" r="1401" b="15714"/>
                          <a:stretch/>
                        </pic:blipFill>
                        <pic:spPr bwMode="auto">
                          <a:xfrm>
                            <a:off x="0" y="0"/>
                            <a:ext cx="4161600" cy="23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19" w:type="dxa"/>
            <w:tcBorders>
              <w:top w:val="single" w:sz="4" w:space="0" w:color="FFFFFF"/>
            </w:tcBorders>
            <w:shd w:val="clear" w:color="auto" w:fill="auto"/>
          </w:tcPr>
          <w:p w:rsidR="00CD6EE0" w:rsidRPr="0076290A" w:rsidRDefault="00D01C73" w:rsidP="005E7BB6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 w:rsidRPr="0076290A">
              <w:rPr>
                <w:rFonts w:ascii="Verdana" w:hAnsi="Verdana"/>
                <w:sz w:val="18"/>
                <w:lang w:val="it-IT"/>
              </w:rPr>
              <w:t xml:space="preserve">Nella versione 2016 in confronto alla versione 2003 le seguenti impostazioni si trovano </w:t>
            </w:r>
            <w:r w:rsidR="00625BF8">
              <w:rPr>
                <w:rFonts w:ascii="Verdana" w:hAnsi="Verdana"/>
                <w:sz w:val="18"/>
                <w:lang w:val="it-IT"/>
              </w:rPr>
              <w:br/>
            </w:r>
            <w:r w:rsidRPr="0076290A">
              <w:rPr>
                <w:rFonts w:ascii="Verdana" w:hAnsi="Verdana"/>
                <w:sz w:val="18"/>
                <w:lang w:val="it-IT"/>
              </w:rPr>
              <w:t xml:space="preserve">in </w:t>
            </w:r>
            <w:r w:rsidR="00625BF8">
              <w:rPr>
                <w:rFonts w:ascii="Verdana" w:hAnsi="Verdana"/>
                <w:sz w:val="18"/>
                <w:lang w:val="it-IT"/>
              </w:rPr>
              <w:t>altri</w:t>
            </w:r>
            <w:r w:rsidRPr="0076290A">
              <w:rPr>
                <w:rFonts w:ascii="Verdana" w:hAnsi="Verdana"/>
                <w:sz w:val="18"/>
                <w:lang w:val="it-IT"/>
              </w:rPr>
              <w:t xml:space="preserve"> </w:t>
            </w:r>
            <w:r w:rsidR="0033304A">
              <w:rPr>
                <w:rFonts w:ascii="Verdana" w:hAnsi="Verdana"/>
                <w:sz w:val="18"/>
                <w:lang w:val="it-IT"/>
              </w:rPr>
              <w:t>posti:</w:t>
            </w:r>
          </w:p>
          <w:p w:rsidR="00B4553E" w:rsidRPr="00830A3B" w:rsidRDefault="002141B9" w:rsidP="005E7BB6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97006CB" wp14:editId="79C156CF">
                      <wp:simplePos x="0" y="0"/>
                      <wp:positionH relativeFrom="column">
                        <wp:posOffset>3347950</wp:posOffset>
                      </wp:positionH>
                      <wp:positionV relativeFrom="paragraph">
                        <wp:posOffset>34359</wp:posOffset>
                      </wp:positionV>
                      <wp:extent cx="323850" cy="323850"/>
                      <wp:effectExtent l="0" t="0" r="19050" b="19050"/>
                      <wp:wrapNone/>
                      <wp:docPr id="7187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2141B9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  <w:p w:rsidR="00BA798C" w:rsidRPr="00CB6AD7" w:rsidRDefault="00BA798C" w:rsidP="002141B9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7006CB" id="_x0000_s1099" style="position:absolute;margin-left:263.6pt;margin-top:2.7pt;width:25.5pt;height:25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" fillcolor="#ffc000">
                      <v:textbox>
                        <w:txbxContent>
                          <w:p w:rsidR="00BA798C" w:rsidRDefault="00BA798C" w:rsidP="002141B9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BA798C" w:rsidRPr="00CB6AD7" w:rsidRDefault="00BA798C" w:rsidP="002141B9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4F660FD0" wp14:editId="19798D16">
                      <wp:simplePos x="0" y="0"/>
                      <wp:positionH relativeFrom="column">
                        <wp:posOffset>2137124</wp:posOffset>
                      </wp:positionH>
                      <wp:positionV relativeFrom="paragraph">
                        <wp:posOffset>29754</wp:posOffset>
                      </wp:positionV>
                      <wp:extent cx="323850" cy="323850"/>
                      <wp:effectExtent l="0" t="0" r="19050" b="19050"/>
                      <wp:wrapNone/>
                      <wp:docPr id="7186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2141B9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  <w:p w:rsidR="00BA798C" w:rsidRPr="00CB6AD7" w:rsidRDefault="00BA798C" w:rsidP="002141B9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660FD0" id="_x0000_s1100" style="position:absolute;margin-left:168.3pt;margin-top:2.35pt;width:25.5pt;height:25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" fillcolor="#ffc000">
                      <v:textbox>
                        <w:txbxContent>
                          <w:p w:rsidR="00BA798C" w:rsidRDefault="00BA798C" w:rsidP="002141B9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:rsidR="00BA798C" w:rsidRPr="00CB6AD7" w:rsidRDefault="00BA798C" w:rsidP="002141B9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30A3B" w:rsidRPr="00830A3B">
              <w:rPr>
                <w:rFonts w:ascii="Verdana" w:hAnsi="Verdana"/>
                <w:color w:val="000000" w:themeColor="text1"/>
                <w:sz w:val="18"/>
                <w:lang w:val="it-IT"/>
              </w:rPr>
              <w:t>Layout diapositiva</w:t>
            </w:r>
            <w:r w:rsidR="00B95D92" w:rsidRPr="00830A3B">
              <w:rPr>
                <w:rFonts w:ascii="Verdana" w:hAnsi="Verdana"/>
                <w:sz w:val="18"/>
                <w:lang w:val="it-IT"/>
              </w:rPr>
              <w:t>: Regis</w:t>
            </w:r>
            <w:r w:rsidR="00D10919" w:rsidRPr="00830A3B">
              <w:rPr>
                <w:rFonts w:ascii="Verdana" w:hAnsi="Verdana"/>
                <w:sz w:val="18"/>
                <w:lang w:val="it-IT"/>
              </w:rPr>
              <w:t>tro</w:t>
            </w:r>
            <w:r w:rsidR="00B95D92" w:rsidRPr="00830A3B">
              <w:rPr>
                <w:rFonts w:ascii="Verdana" w:hAnsi="Verdana"/>
                <w:sz w:val="18"/>
                <w:lang w:val="it-IT"/>
              </w:rPr>
              <w:t xml:space="preserve"> „</w:t>
            </w:r>
            <w:proofErr w:type="gramStart"/>
            <w:r w:rsidR="00D10919" w:rsidRPr="00830A3B">
              <w:rPr>
                <w:rFonts w:ascii="Verdana" w:hAnsi="Verdana"/>
                <w:sz w:val="18"/>
                <w:lang w:val="it-IT"/>
              </w:rPr>
              <w:t>Home</w:t>
            </w:r>
            <w:r w:rsidR="00B95D92" w:rsidRPr="00830A3B">
              <w:rPr>
                <w:rFonts w:ascii="Verdana" w:hAnsi="Verdana"/>
                <w:sz w:val="18"/>
                <w:lang w:val="it-IT"/>
              </w:rPr>
              <w:t xml:space="preserve">“  </w:t>
            </w:r>
            <w:proofErr w:type="gramEnd"/>
            <w:r w:rsidR="00B95D92" w:rsidRPr="00830A3B">
              <w:rPr>
                <w:rFonts w:ascii="Verdana" w:hAnsi="Verdana"/>
                <w:sz w:val="18"/>
                <w:lang w:val="it-IT"/>
              </w:rPr>
              <w:t xml:space="preserve">        </w:t>
            </w:r>
            <w:r w:rsidR="004D1987" w:rsidRPr="00830A3B">
              <w:rPr>
                <w:rFonts w:ascii="Verdana" w:hAnsi="Verdana"/>
                <w:sz w:val="18"/>
                <w:lang w:val="it-IT"/>
              </w:rPr>
              <w:t>sotto</w:t>
            </w:r>
            <w:r w:rsidR="00B95D92" w:rsidRPr="00830A3B">
              <w:rPr>
                <w:rFonts w:ascii="Verdana" w:hAnsi="Verdana"/>
                <w:sz w:val="18"/>
                <w:lang w:val="it-IT"/>
              </w:rPr>
              <w:t xml:space="preserve"> „Layout“ </w:t>
            </w:r>
          </w:p>
          <w:p w:rsidR="00B4553E" w:rsidRPr="0076290A" w:rsidRDefault="00D853FF" w:rsidP="005E7BB6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 w:rsidRPr="00372A67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2FE82891" wp14:editId="7868FEFD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17836</wp:posOffset>
                      </wp:positionV>
                      <wp:extent cx="307340" cy="323850"/>
                      <wp:effectExtent l="0" t="0" r="16510" b="19050"/>
                      <wp:wrapNone/>
                      <wp:docPr id="7188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34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372A6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  <w:p w:rsidR="00BA798C" w:rsidRPr="00CB6AD7" w:rsidRDefault="00BA798C" w:rsidP="00372A6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E82891" id="_x0000_s1101" style="position:absolute;margin-left:226.8pt;margin-top:1.4pt;width:24.2pt;height:25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" fillcolor="#ffc000">
                      <v:textbox>
                        <w:txbxContent>
                          <w:p w:rsidR="00BA798C" w:rsidRDefault="00BA798C" w:rsidP="00372A6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:rsidR="00BA798C" w:rsidRPr="00CB6AD7" w:rsidRDefault="00BA798C" w:rsidP="00372A6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72A67" w:rsidRPr="00372A67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C866B98" wp14:editId="6BDA7A5C">
                      <wp:simplePos x="0" y="0"/>
                      <wp:positionH relativeFrom="column">
                        <wp:posOffset>4722551</wp:posOffset>
                      </wp:positionH>
                      <wp:positionV relativeFrom="paragraph">
                        <wp:posOffset>23097</wp:posOffset>
                      </wp:positionV>
                      <wp:extent cx="307846" cy="323850"/>
                      <wp:effectExtent l="0" t="0" r="16510" b="19050"/>
                      <wp:wrapNone/>
                      <wp:docPr id="7189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846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372A6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BA798C" w:rsidRPr="00CB6AD7" w:rsidRDefault="00BA798C" w:rsidP="00372A67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66B98" id="_x0000_s1102" style="position:absolute;margin-left:371.85pt;margin-top:1.8pt;width:24.25pt;height:25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" fillcolor="#ffc000">
                      <v:textbox>
                        <w:txbxContent>
                          <w:p w:rsidR="00BA798C" w:rsidRDefault="00BA798C" w:rsidP="00372A6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BA798C" w:rsidRPr="00CB6AD7" w:rsidRDefault="00BA798C" w:rsidP="00372A67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E7BB6">
              <w:rPr>
                <w:rFonts w:ascii="Verdana" w:hAnsi="Verdana"/>
                <w:color w:val="000000" w:themeColor="text1"/>
                <w:sz w:val="18"/>
                <w:lang w:val="it-IT"/>
              </w:rPr>
              <w:t>A</w:t>
            </w:r>
            <w:r w:rsidR="005E7BB6" w:rsidRPr="00181A7F">
              <w:rPr>
                <w:rFonts w:ascii="Verdana" w:hAnsi="Verdana"/>
                <w:color w:val="000000" w:themeColor="text1"/>
                <w:sz w:val="18"/>
                <w:lang w:val="it-IT"/>
              </w:rPr>
              <w:t>nimazione personalizzata</w:t>
            </w:r>
            <w:r w:rsidR="00A37781" w:rsidRPr="00A37781">
              <w:rPr>
                <w:rFonts w:ascii="Verdana" w:hAnsi="Verdana"/>
                <w:color w:val="000000" w:themeColor="text1"/>
                <w:sz w:val="18"/>
                <w:lang w:val="it-IT"/>
              </w:rPr>
              <w:t xml:space="preserve">: </w:t>
            </w:r>
            <w:r w:rsidR="009E42FF" w:rsidRPr="0076290A">
              <w:rPr>
                <w:rFonts w:ascii="Verdana" w:hAnsi="Verdana"/>
                <w:sz w:val="18"/>
                <w:lang w:val="it-IT"/>
              </w:rPr>
              <w:t>registro</w:t>
            </w:r>
            <w:r w:rsidR="00420FB6" w:rsidRPr="0076290A">
              <w:rPr>
                <w:rFonts w:ascii="Verdana" w:hAnsi="Verdana"/>
                <w:sz w:val="18"/>
                <w:lang w:val="it-IT"/>
              </w:rPr>
              <w:t xml:space="preserve"> „</w:t>
            </w:r>
            <w:proofErr w:type="gramStart"/>
            <w:r w:rsidR="00420FB6" w:rsidRPr="0076290A">
              <w:rPr>
                <w:rFonts w:ascii="Verdana" w:hAnsi="Verdana"/>
                <w:sz w:val="18"/>
                <w:lang w:val="it-IT"/>
              </w:rPr>
              <w:t>Anima</w:t>
            </w:r>
            <w:r w:rsidR="009E42FF" w:rsidRPr="0076290A">
              <w:rPr>
                <w:rFonts w:ascii="Verdana" w:hAnsi="Verdana"/>
                <w:sz w:val="18"/>
                <w:lang w:val="it-IT"/>
              </w:rPr>
              <w:t>zioni</w:t>
            </w:r>
            <w:r w:rsidR="00420FB6" w:rsidRPr="0076290A">
              <w:rPr>
                <w:rFonts w:ascii="Verdana" w:hAnsi="Verdana"/>
                <w:sz w:val="18"/>
                <w:lang w:val="it-IT"/>
              </w:rPr>
              <w:t xml:space="preserve">“  </w:t>
            </w:r>
            <w:proofErr w:type="gramEnd"/>
            <w:r w:rsidR="00420FB6" w:rsidRPr="0076290A">
              <w:rPr>
                <w:rFonts w:ascii="Verdana" w:hAnsi="Verdana"/>
                <w:sz w:val="18"/>
                <w:lang w:val="it-IT"/>
              </w:rPr>
              <w:t xml:space="preserve">        </w:t>
            </w:r>
            <w:r w:rsidR="00E33F50" w:rsidRPr="0076290A">
              <w:rPr>
                <w:rFonts w:ascii="Verdana" w:hAnsi="Verdana"/>
                <w:sz w:val="18"/>
              </w:rPr>
              <w:sym w:font="Wingdings" w:char="F0E0"/>
            </w:r>
            <w:r w:rsidR="00E33F50" w:rsidRPr="0076290A">
              <w:rPr>
                <w:rFonts w:ascii="Verdana" w:hAnsi="Verdana"/>
                <w:sz w:val="18"/>
                <w:lang w:val="it-IT"/>
              </w:rPr>
              <w:t>“</w:t>
            </w:r>
            <w:r w:rsidR="009E42FF" w:rsidRPr="0076290A">
              <w:rPr>
                <w:rFonts w:ascii="Verdana" w:hAnsi="Verdana"/>
                <w:sz w:val="18"/>
                <w:lang w:val="it-IT"/>
              </w:rPr>
              <w:t>Riquadro Animazione</w:t>
            </w:r>
            <w:r w:rsidR="00E33F50" w:rsidRPr="0076290A">
              <w:rPr>
                <w:rFonts w:ascii="Verdana" w:hAnsi="Verdana"/>
                <w:sz w:val="18"/>
                <w:lang w:val="it-IT"/>
              </w:rPr>
              <w:t>“</w:t>
            </w:r>
          </w:p>
          <w:p w:rsidR="00B4553E" w:rsidRPr="00372A67" w:rsidRDefault="00D853FF" w:rsidP="005E7BB6">
            <w:pPr>
              <w:spacing w:before="120" w:line="300" w:lineRule="atLeast"/>
              <w:rPr>
                <w:rFonts w:ascii="Verdana" w:hAnsi="Verdana"/>
                <w:sz w:val="18"/>
                <w:u w:val="single"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044E9940" wp14:editId="5659E80B">
                      <wp:simplePos x="0" y="0"/>
                      <wp:positionH relativeFrom="column">
                        <wp:posOffset>2855058</wp:posOffset>
                      </wp:positionH>
                      <wp:positionV relativeFrom="paragraph">
                        <wp:posOffset>38177</wp:posOffset>
                      </wp:positionV>
                      <wp:extent cx="307846" cy="323850"/>
                      <wp:effectExtent l="0" t="0" r="16510" b="19050"/>
                      <wp:wrapNone/>
                      <wp:docPr id="7190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846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D853F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BA798C" w:rsidRPr="00CB6AD7" w:rsidRDefault="00BA798C" w:rsidP="00D853FF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E9940" id="_x0000_s1103" style="position:absolute;margin-left:224.8pt;margin-top:3pt;width:24.25pt;height:2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" fillcolor="#ffc000">
                      <v:textbox>
                        <w:txbxContent>
                          <w:p w:rsidR="00BA798C" w:rsidRDefault="00BA798C" w:rsidP="00D853F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BA798C" w:rsidRPr="00CB6AD7" w:rsidRDefault="00BA798C" w:rsidP="00D853FF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E7BB6" w:rsidRPr="00181A7F">
              <w:rPr>
                <w:rFonts w:ascii="Verdana" w:hAnsi="Verdana"/>
                <w:color w:val="000000" w:themeColor="text1"/>
                <w:sz w:val="18"/>
                <w:lang w:val="it-IT"/>
              </w:rPr>
              <w:t xml:space="preserve">Transizione </w:t>
            </w:r>
            <w:proofErr w:type="gramStart"/>
            <w:r w:rsidR="005E7BB6" w:rsidRPr="00181A7F">
              <w:rPr>
                <w:rFonts w:ascii="Verdana" w:hAnsi="Verdana"/>
                <w:color w:val="000000" w:themeColor="text1"/>
                <w:sz w:val="18"/>
                <w:lang w:val="it-IT"/>
              </w:rPr>
              <w:t>diapositiva</w:t>
            </w:r>
            <w:r w:rsidR="005E7BB6" w:rsidRPr="00181A7F">
              <w:rPr>
                <w:rFonts w:asciiTheme="minorHAnsi" w:hAnsiTheme="minorHAnsi"/>
                <w:color w:val="000000" w:themeColor="text1"/>
                <w:sz w:val="18"/>
                <w:lang w:val="it-IT"/>
              </w:rPr>
              <w:t xml:space="preserve"> </w:t>
            </w:r>
            <w:r w:rsidR="0091470F" w:rsidRPr="00372A67">
              <w:rPr>
                <w:rFonts w:ascii="Verdana" w:hAnsi="Verdana"/>
                <w:sz w:val="18"/>
                <w:lang w:val="it-IT"/>
              </w:rPr>
              <w:t>:</w:t>
            </w:r>
            <w:proofErr w:type="gramEnd"/>
            <w:r w:rsidR="0091470F" w:rsidRPr="00372A67">
              <w:rPr>
                <w:rFonts w:ascii="Verdana" w:hAnsi="Verdana"/>
                <w:sz w:val="18"/>
                <w:lang w:val="it-IT"/>
              </w:rPr>
              <w:t xml:space="preserve"> </w:t>
            </w:r>
            <w:r w:rsidR="00FF7254" w:rsidRPr="00372A67">
              <w:rPr>
                <w:rFonts w:ascii="Verdana" w:hAnsi="Verdana"/>
                <w:sz w:val="18"/>
                <w:lang w:val="it-IT"/>
              </w:rPr>
              <w:t xml:space="preserve">nel registro </w:t>
            </w:r>
            <w:r w:rsidR="009E42FF" w:rsidRPr="00372A67">
              <w:rPr>
                <w:rFonts w:ascii="Verdana" w:hAnsi="Verdana"/>
                <w:sz w:val="18"/>
                <w:lang w:val="it-IT"/>
              </w:rPr>
              <w:t>„Transizioni“</w:t>
            </w:r>
            <w:r w:rsidR="002141B9" w:rsidRPr="00372A67">
              <w:rPr>
                <w:rFonts w:asciiTheme="minorHAnsi" w:hAnsiTheme="minorHAnsi"/>
                <w:noProof/>
                <w:lang w:val="it-IT"/>
              </w:rPr>
              <w:t xml:space="preserve"> </w:t>
            </w:r>
          </w:p>
          <w:p w:rsidR="00AD5E94" w:rsidRPr="00372A67" w:rsidRDefault="00D853FF" w:rsidP="005E7BB6">
            <w:pPr>
              <w:spacing w:before="120" w:line="300" w:lineRule="atLeast"/>
              <w:rPr>
                <w:rFonts w:ascii="Verdana" w:hAnsi="Verdana"/>
                <w:sz w:val="18"/>
                <w:lang w:val="it-IT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9BC3111" wp14:editId="23B33BC9">
                      <wp:simplePos x="0" y="0"/>
                      <wp:positionH relativeFrom="column">
                        <wp:posOffset>-1319</wp:posOffset>
                      </wp:positionH>
                      <wp:positionV relativeFrom="paragraph">
                        <wp:posOffset>268109</wp:posOffset>
                      </wp:positionV>
                      <wp:extent cx="4195187" cy="396909"/>
                      <wp:effectExtent l="0" t="0" r="15240" b="22225"/>
                      <wp:wrapNone/>
                      <wp:docPr id="32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5187" cy="396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Pr="00D853FF" w:rsidRDefault="00BA798C" w:rsidP="00AD5E94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616D84">
                                    <w:rPr>
                                      <w:lang w:val="it-IT"/>
                                    </w:rPr>
                                    <w:t xml:space="preserve">         </w:t>
                                  </w:r>
                                  <w:r w:rsidRPr="00D853F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>Per dare 2 animazioni a un oggetto (p.e. entrata e uscita):</w:t>
                                  </w:r>
                                </w:p>
                                <w:p w:rsidR="00BA798C" w:rsidRPr="00D853FF" w:rsidRDefault="00BA798C" w:rsidP="00AD5E94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</w:pPr>
                                  <w:r w:rsidRPr="00D853F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         Funziona </w:t>
                                  </w:r>
                                  <w:r w:rsidRPr="00D853FF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it-IT"/>
                                    </w:rPr>
                                    <w:t>ESCLUSIVAMENTE</w:t>
                                  </w:r>
                                  <w:r w:rsidRPr="00D853FF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  <w:lang w:val="it-IT"/>
                                    </w:rPr>
                                    <w:t xml:space="preserve"> tramite “Aggiungi animazione”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C3111" id="Text Box 170" o:spid="_x0000_s1104" type="#_x0000_t202" style="position:absolute;margin-left:-.1pt;margin-top:21.1pt;width:330.35pt;height:31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" fillcolor="#ffc">
                      <v:textbox>
                        <w:txbxContent>
                          <w:p w:rsidR="00BA798C" w:rsidRPr="00D853FF" w:rsidRDefault="00BA798C" w:rsidP="00AD5E9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616D84">
                              <w:rPr>
                                <w:lang w:val="it-IT"/>
                              </w:rPr>
                              <w:t xml:space="preserve">         </w:t>
                            </w:r>
                            <w:r w:rsidRPr="00D853F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Per dare 2 animazioni a un oggetto (p.e. entrata e uscita):</w:t>
                            </w:r>
                          </w:p>
                          <w:p w:rsidR="00BA798C" w:rsidRPr="00D853FF" w:rsidRDefault="00BA798C" w:rsidP="00AD5E94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853F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         Funziona </w:t>
                            </w:r>
                            <w:r w:rsidRPr="00D853F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it-IT"/>
                              </w:rPr>
                              <w:t>ESCLUSIVAMENTE</w:t>
                            </w:r>
                            <w:r w:rsidRPr="00D853FF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 tramite “Aggiungi animazione”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A7CD6" w:rsidRPr="00372A67" w:rsidRDefault="00D853FF" w:rsidP="00CD6EE0">
            <w:pPr>
              <w:rPr>
                <w:rFonts w:asciiTheme="minorHAnsi" w:hAnsiTheme="minorHAnsi"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B2DB3C3" wp14:editId="335615B5">
                      <wp:simplePos x="0" y="0"/>
                      <wp:positionH relativeFrom="column">
                        <wp:posOffset>3987835</wp:posOffset>
                      </wp:positionH>
                      <wp:positionV relativeFrom="paragraph">
                        <wp:posOffset>101824</wp:posOffset>
                      </wp:positionV>
                      <wp:extent cx="323850" cy="311499"/>
                      <wp:effectExtent l="0" t="0" r="19050" b="12700"/>
                      <wp:wrapNone/>
                      <wp:docPr id="45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14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AD5E94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FC</w:t>
                                  </w:r>
                                </w:p>
                                <w:p w:rsidR="00BA798C" w:rsidRPr="00CB6AD7" w:rsidRDefault="00BA798C" w:rsidP="00AD5E94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2DB3C3" id="_x0000_s1105" style="position:absolute;margin-left:314pt;margin-top:8pt;width:25.5pt;height:24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" fillcolor="#ffc000">
                      <v:textbox>
                        <w:txbxContent>
                          <w:p w:rsidR="00BA798C" w:rsidRDefault="00BA798C" w:rsidP="00AD5E94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FC</w:t>
                            </w:r>
                          </w:p>
                          <w:p w:rsidR="00BA798C" w:rsidRPr="00CB6AD7" w:rsidRDefault="00BA798C" w:rsidP="00AD5E94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2060672" behindDoc="0" locked="0" layoutInCell="1" allowOverlap="1" wp14:anchorId="345BF439" wp14:editId="46B50267">
                  <wp:simplePos x="0" y="0"/>
                  <wp:positionH relativeFrom="column">
                    <wp:posOffset>33851</wp:posOffset>
                  </wp:positionH>
                  <wp:positionV relativeFrom="paragraph">
                    <wp:posOffset>21506</wp:posOffset>
                  </wp:positionV>
                  <wp:extent cx="381262" cy="356717"/>
                  <wp:effectExtent l="0" t="0" r="0" b="5715"/>
                  <wp:wrapNone/>
                  <wp:docPr id="38" name="Picture 171" descr="light-bulb-304443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71" descr="light-bulb-304443_6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94" cy="36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5E94" w:rsidRPr="00372A67" w:rsidRDefault="00AD5E94" w:rsidP="00CD6EE0">
            <w:pPr>
              <w:rPr>
                <w:rFonts w:asciiTheme="minorHAnsi" w:hAnsiTheme="minorHAnsi"/>
                <w:lang w:val="it-IT"/>
              </w:rPr>
            </w:pPr>
          </w:p>
          <w:p w:rsidR="00AD5E94" w:rsidRPr="00372A67" w:rsidRDefault="00AD5E94" w:rsidP="00CD6EE0">
            <w:pPr>
              <w:rPr>
                <w:rFonts w:asciiTheme="minorHAnsi" w:hAnsiTheme="minorHAnsi"/>
                <w:lang w:val="it-IT"/>
              </w:rPr>
            </w:pPr>
          </w:p>
          <w:p w:rsidR="003B5572" w:rsidRPr="00372A67" w:rsidRDefault="00372A67" w:rsidP="00CD6EE0">
            <w:pPr>
              <w:rPr>
                <w:rFonts w:asciiTheme="minorHAnsi" w:hAnsiTheme="minorHAnsi"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94AB657" wp14:editId="6241D8D5">
                      <wp:simplePos x="0" y="0"/>
                      <wp:positionH relativeFrom="column">
                        <wp:posOffset>1615810</wp:posOffset>
                      </wp:positionH>
                      <wp:positionV relativeFrom="paragraph">
                        <wp:posOffset>174548</wp:posOffset>
                      </wp:positionV>
                      <wp:extent cx="323850" cy="323850"/>
                      <wp:effectExtent l="0" t="0" r="19050" b="19050"/>
                      <wp:wrapNone/>
                      <wp:docPr id="150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  <w:p w:rsidR="00BA798C" w:rsidRPr="00CB6AD7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4AB657" id="_x0000_s1106" style="position:absolute;margin-left:127.25pt;margin-top:13.75pt;width:25.5pt;height:25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" fillcolor="#ffc000">
                      <v:textbox>
                        <w:txbxContent>
                          <w:p w:rsidR="00BA798C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BA798C" w:rsidRPr="00CB6AD7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38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33D33877" wp14:editId="492A05CC">
                      <wp:simplePos x="0" y="0"/>
                      <wp:positionH relativeFrom="column">
                        <wp:posOffset>258610</wp:posOffset>
                      </wp:positionH>
                      <wp:positionV relativeFrom="paragraph">
                        <wp:posOffset>121313</wp:posOffset>
                      </wp:positionV>
                      <wp:extent cx="272955" cy="181981"/>
                      <wp:effectExtent l="0" t="0" r="13335" b="27940"/>
                      <wp:wrapNone/>
                      <wp:docPr id="5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72955" cy="18198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516D" id="Rectangle 190" o:spid="_x0000_s1026" style="position:absolute;margin-left:20.35pt;margin-top:9.55pt;width:21.5pt;height:14.35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4038FD"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4169BD6" wp14:editId="72650C7F">
                      <wp:simplePos x="0" y="0"/>
                      <wp:positionH relativeFrom="column">
                        <wp:posOffset>590136</wp:posOffset>
                      </wp:positionH>
                      <wp:positionV relativeFrom="paragraph">
                        <wp:posOffset>11098</wp:posOffset>
                      </wp:positionV>
                      <wp:extent cx="323850" cy="323850"/>
                      <wp:effectExtent l="0" t="0" r="19050" b="19050"/>
                      <wp:wrapNone/>
                      <wp:docPr id="149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  <w:p w:rsidR="00BA798C" w:rsidRPr="00CB6AD7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69BD6" id="_x0000_s1107" style="position:absolute;margin-left:46.45pt;margin-top:.85pt;width:25.5pt;height:25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" fillcolor="#ffc000">
                      <v:textbox>
                        <w:txbxContent>
                          <w:p w:rsidR="00BA798C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:rsidR="00BA798C" w:rsidRPr="00CB6AD7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38FD">
              <w:rPr>
                <w:noProof/>
              </w:rPr>
              <w:drawing>
                <wp:anchor distT="0" distB="0" distL="114300" distR="114300" simplePos="0" relativeHeight="251591662" behindDoc="1" locked="0" layoutInCell="1" allowOverlap="1">
                  <wp:simplePos x="0" y="0"/>
                  <wp:positionH relativeFrom="column">
                    <wp:posOffset>-27415</wp:posOffset>
                  </wp:positionH>
                  <wp:positionV relativeFrom="paragraph">
                    <wp:posOffset>90970</wp:posOffset>
                  </wp:positionV>
                  <wp:extent cx="1688400" cy="723600"/>
                  <wp:effectExtent l="0" t="0" r="7620" b="635"/>
                  <wp:wrapTight wrapText="bothSides">
                    <wp:wrapPolygon edited="0">
                      <wp:start x="0" y="0"/>
                      <wp:lineTo x="0" y="21050"/>
                      <wp:lineTo x="21454" y="21050"/>
                      <wp:lineTo x="21454" y="0"/>
                      <wp:lineTo x="0" y="0"/>
                    </wp:wrapPolygon>
                  </wp:wrapTight>
                  <wp:docPr id="141" name="Immagin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391" w:rsidRPr="00372A67">
              <w:rPr>
                <w:noProof/>
                <w:lang w:val="it-IT"/>
              </w:rPr>
              <w:t xml:space="preserve"> </w:t>
            </w:r>
          </w:p>
          <w:p w:rsidR="003B5572" w:rsidRPr="00372A67" w:rsidRDefault="004038FD" w:rsidP="00CD6EE0">
            <w:pPr>
              <w:rPr>
                <w:rFonts w:asciiTheme="minorHAnsi" w:hAnsiTheme="minorHAnsi"/>
                <w:lang w:val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F5B87BE" wp14:editId="75738246">
                      <wp:simplePos x="0" y="0"/>
                      <wp:positionH relativeFrom="column">
                        <wp:posOffset>1175827</wp:posOffset>
                      </wp:positionH>
                      <wp:positionV relativeFrom="paragraph">
                        <wp:posOffset>111152</wp:posOffset>
                      </wp:positionV>
                      <wp:extent cx="366665" cy="136342"/>
                      <wp:effectExtent l="0" t="0" r="14605" b="16510"/>
                      <wp:wrapNone/>
                      <wp:docPr id="59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66665" cy="13634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41AF" id="Rectangle 190" o:spid="_x0000_s1026" style="position:absolute;margin-left:92.6pt;margin-top:8.75pt;width:28.85pt;height:10.7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" filled="f" strokecolor="#ffc000" strokeweight="1.5pt">
                      <v:stroke dashstyle="3 1"/>
                    </v:rect>
                  </w:pict>
                </mc:Fallback>
              </mc:AlternateContent>
            </w:r>
          </w:p>
          <w:p w:rsidR="0066561B" w:rsidRPr="00372A67" w:rsidRDefault="0066561B" w:rsidP="00CD6EE0">
            <w:pPr>
              <w:rPr>
                <w:rFonts w:asciiTheme="minorHAnsi" w:hAnsiTheme="minorHAnsi"/>
                <w:lang w:val="it-IT"/>
              </w:rPr>
            </w:pPr>
          </w:p>
          <w:p w:rsidR="004A7CD6" w:rsidRPr="00372A67" w:rsidRDefault="004A7CD6" w:rsidP="00CD6EE0">
            <w:pPr>
              <w:rPr>
                <w:rFonts w:asciiTheme="minorHAnsi" w:hAnsiTheme="minorHAnsi"/>
                <w:lang w:val="it-IT"/>
              </w:rPr>
            </w:pPr>
          </w:p>
          <w:p w:rsidR="003B5572" w:rsidRPr="00372A67" w:rsidRDefault="00372A67" w:rsidP="00CD6EE0">
            <w:pPr>
              <w:rPr>
                <w:noProof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66A99C8" wp14:editId="629A53B6">
                      <wp:simplePos x="0" y="0"/>
                      <wp:positionH relativeFrom="column">
                        <wp:posOffset>1559372</wp:posOffset>
                      </wp:positionH>
                      <wp:positionV relativeFrom="paragraph">
                        <wp:posOffset>182768</wp:posOffset>
                      </wp:positionV>
                      <wp:extent cx="307846" cy="323850"/>
                      <wp:effectExtent l="0" t="0" r="16510" b="19050"/>
                      <wp:wrapNone/>
                      <wp:docPr id="153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846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  <w:p w:rsidR="00BA798C" w:rsidRPr="00CB6AD7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A99C8" id="_x0000_s1108" style="position:absolute;margin-left:122.8pt;margin-top:14.4pt;width:24.25pt;height:25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" fillcolor="#ffc000">
                      <v:textbox>
                        <w:txbxContent>
                          <w:p w:rsidR="00BA798C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:rsidR="00BA798C" w:rsidRPr="00CB6AD7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E42FF"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C537B09" wp14:editId="39A3DA18">
                      <wp:simplePos x="0" y="0"/>
                      <wp:positionH relativeFrom="column">
                        <wp:posOffset>4461077</wp:posOffset>
                      </wp:positionH>
                      <wp:positionV relativeFrom="paragraph">
                        <wp:posOffset>262702</wp:posOffset>
                      </wp:positionV>
                      <wp:extent cx="307846" cy="323850"/>
                      <wp:effectExtent l="0" t="0" r="16510" b="19050"/>
                      <wp:wrapNone/>
                      <wp:docPr id="154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846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BA798C" w:rsidRPr="00CB6AD7" w:rsidRDefault="00BA798C" w:rsidP="00FF62DC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37B09" id="_x0000_s1109" style="position:absolute;margin-left:351.25pt;margin-top:20.7pt;width:24.25pt;height:25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" fillcolor="#ffc000">
                      <v:textbox>
                        <w:txbxContent>
                          <w:p w:rsidR="00BA798C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BA798C" w:rsidRPr="00CB6AD7" w:rsidRDefault="00BA798C" w:rsidP="00FF62DC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F7254"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754DBD7D" wp14:editId="426B6C7B">
                      <wp:simplePos x="0" y="0"/>
                      <wp:positionH relativeFrom="column">
                        <wp:posOffset>3657956</wp:posOffset>
                      </wp:positionH>
                      <wp:positionV relativeFrom="paragraph">
                        <wp:posOffset>685053</wp:posOffset>
                      </wp:positionV>
                      <wp:extent cx="324000" cy="324000"/>
                      <wp:effectExtent l="0" t="0" r="19050" b="19050"/>
                      <wp:wrapNone/>
                      <wp:docPr id="48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000" cy="32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8D72FA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FC</w:t>
                                  </w:r>
                                </w:p>
                                <w:p w:rsidR="00BA798C" w:rsidRPr="00CB6AD7" w:rsidRDefault="00BA798C" w:rsidP="008D72FA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DBD7D" id="_x0000_s1110" style="position:absolute;margin-left:288.05pt;margin-top:53.95pt;width:25.5pt;height:25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" fillcolor="#ffc000">
                      <v:textbox>
                        <w:txbxContent>
                          <w:p w:rsidR="00BA798C" w:rsidRDefault="00BA798C" w:rsidP="008D72FA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FC</w:t>
                            </w:r>
                          </w:p>
                          <w:p w:rsidR="00BA798C" w:rsidRPr="00CB6AD7" w:rsidRDefault="00BA798C" w:rsidP="008D72FA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964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6ACCA85" wp14:editId="7DE21925">
                      <wp:simplePos x="0" y="0"/>
                      <wp:positionH relativeFrom="column">
                        <wp:posOffset>3676594</wp:posOffset>
                      </wp:positionH>
                      <wp:positionV relativeFrom="paragraph">
                        <wp:posOffset>417195</wp:posOffset>
                      </wp:positionV>
                      <wp:extent cx="272415" cy="231775"/>
                      <wp:effectExtent l="0" t="0" r="13335" b="15875"/>
                      <wp:wrapNone/>
                      <wp:docPr id="51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7241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F6BB0" id="Rectangle 190" o:spid="_x0000_s1026" style="position:absolute;margin-left:289.5pt;margin-top:32.85pt;width:21.45pt;height:18.2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3918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4EAD1873" wp14:editId="618FD3C2">
                      <wp:simplePos x="0" y="0"/>
                      <wp:positionH relativeFrom="column">
                        <wp:posOffset>3987878</wp:posOffset>
                      </wp:positionH>
                      <wp:positionV relativeFrom="paragraph">
                        <wp:posOffset>399470</wp:posOffset>
                      </wp:positionV>
                      <wp:extent cx="420614" cy="95459"/>
                      <wp:effectExtent l="0" t="0" r="17780" b="19050"/>
                      <wp:wrapNone/>
                      <wp:docPr id="155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20614" cy="9545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27D7" id="Rectangle 190" o:spid="_x0000_s1026" style="position:absolute;margin-left:314pt;margin-top:31.45pt;width:33.1pt;height:7.5pt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F925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C3BDF9F" wp14:editId="2FFEBE50">
                      <wp:simplePos x="0" y="0"/>
                      <wp:positionH relativeFrom="column">
                        <wp:posOffset>1170200</wp:posOffset>
                      </wp:positionH>
                      <wp:positionV relativeFrom="paragraph">
                        <wp:posOffset>276860</wp:posOffset>
                      </wp:positionV>
                      <wp:extent cx="347980" cy="127635"/>
                      <wp:effectExtent l="0" t="0" r="13970" b="24765"/>
                      <wp:wrapNone/>
                      <wp:docPr id="152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47980" cy="127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7ECD" id="Rectangle 190" o:spid="_x0000_s1026" style="position:absolute;margin-left:92.15pt;margin-top:21.8pt;width:27.4pt;height:10.0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F92592">
              <w:rPr>
                <w:noProof/>
              </w:rPr>
              <w:drawing>
                <wp:anchor distT="0" distB="0" distL="114300" distR="114300" simplePos="0" relativeHeight="251590637" behindDoc="1" locked="0" layoutInCell="1" allowOverlap="1" wp14:anchorId="5BA021FA" wp14:editId="29444A84">
                  <wp:simplePos x="0" y="0"/>
                  <wp:positionH relativeFrom="column">
                    <wp:posOffset>-41170</wp:posOffset>
                  </wp:positionH>
                  <wp:positionV relativeFrom="paragraph">
                    <wp:posOffset>287020</wp:posOffset>
                  </wp:positionV>
                  <wp:extent cx="5511600" cy="427149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503" y="20250"/>
                      <wp:lineTo x="21503" y="0"/>
                      <wp:lineTo x="0" y="0"/>
                    </wp:wrapPolygon>
                  </wp:wrapTight>
                  <wp:docPr id="159" name="Immagin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600" cy="42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2592" w:rsidRPr="00372A67" w:rsidRDefault="00F92592" w:rsidP="00CD6EE0">
            <w:pPr>
              <w:rPr>
                <w:rFonts w:asciiTheme="minorHAnsi" w:hAnsiTheme="minorHAnsi"/>
                <w:lang w:val="it-IT"/>
              </w:rPr>
            </w:pPr>
          </w:p>
          <w:p w:rsidR="0066561B" w:rsidRPr="00372A67" w:rsidRDefault="00DB1945" w:rsidP="00CD6EE0">
            <w:pPr>
              <w:rPr>
                <w:rFonts w:ascii="Calibri" w:hAnsi="Calibri"/>
                <w:lang w:val="it-IT"/>
              </w:rPr>
            </w:pPr>
            <w:r w:rsidRPr="00754BC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4FF96ED8" wp14:editId="2F1E36A0">
                      <wp:simplePos x="0" y="0"/>
                      <wp:positionH relativeFrom="column">
                        <wp:posOffset>2271451</wp:posOffset>
                      </wp:positionH>
                      <wp:positionV relativeFrom="paragraph">
                        <wp:posOffset>284480</wp:posOffset>
                      </wp:positionV>
                      <wp:extent cx="307340" cy="323850"/>
                      <wp:effectExtent l="0" t="0" r="16510" b="19050"/>
                      <wp:wrapNone/>
                      <wp:docPr id="156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34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798C" w:rsidRDefault="00BA798C" w:rsidP="007C3C9D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BA798C" w:rsidRPr="00CB6AD7" w:rsidRDefault="00BA798C" w:rsidP="007C3C9D">
                                  <w:pPr>
                                    <w:rPr>
                                      <w:rFonts w:ascii="Cambria" w:hAnsi="Cambr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F96ED8" id="_x0000_s1111" style="position:absolute;margin-left:178.85pt;margin-top:22.4pt;width:24.2pt;height:25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" fillcolor="#ffc000">
                      <v:textbox>
                        <w:txbxContent>
                          <w:p w:rsidR="00BA798C" w:rsidRDefault="00BA798C" w:rsidP="007C3C9D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BA798C" w:rsidRPr="00CB6AD7" w:rsidRDefault="00BA798C" w:rsidP="007C3C9D">
                            <w:pP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72911E8" wp14:editId="6DA0C19A">
                      <wp:simplePos x="0" y="0"/>
                      <wp:positionH relativeFrom="column">
                        <wp:posOffset>1756354</wp:posOffset>
                      </wp:positionH>
                      <wp:positionV relativeFrom="paragraph">
                        <wp:posOffset>374650</wp:posOffset>
                      </wp:positionV>
                      <wp:extent cx="468630" cy="177800"/>
                      <wp:effectExtent l="0" t="0" r="26670" b="12700"/>
                      <wp:wrapNone/>
                      <wp:docPr id="157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6863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C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82AA" id="Rectangle 190" o:spid="_x0000_s1026" style="position:absolute;margin-left:138.3pt;margin-top:29.5pt;width:36.9pt;height:14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" filled="f" strokecolor="#ffc000" strokeweight="1.5pt">
                      <v:stroke dashstyle="3 1"/>
                    </v:rect>
                  </w:pict>
                </mc:Fallback>
              </mc:AlternateContent>
            </w:r>
            <w:r w:rsidR="009979F6">
              <w:rPr>
                <w:noProof/>
              </w:rPr>
              <w:drawing>
                <wp:anchor distT="0" distB="0" distL="114300" distR="114300" simplePos="0" relativeHeight="251589612" behindDoc="1" locked="0" layoutInCell="1" allowOverlap="1" wp14:anchorId="0CB60932" wp14:editId="3E8B6B40">
                  <wp:simplePos x="0" y="0"/>
                  <wp:positionH relativeFrom="column">
                    <wp:posOffset>-39649</wp:posOffset>
                  </wp:positionH>
                  <wp:positionV relativeFrom="paragraph">
                    <wp:posOffset>355209</wp:posOffset>
                  </wp:positionV>
                  <wp:extent cx="5472000" cy="752400"/>
                  <wp:effectExtent l="0" t="0" r="0" b="0"/>
                  <wp:wrapTight wrapText="bothSides">
                    <wp:wrapPolygon edited="0">
                      <wp:start x="0" y="0"/>
                      <wp:lineTo x="0" y="20797"/>
                      <wp:lineTo x="21507" y="20797"/>
                      <wp:lineTo x="21507" y="0"/>
                      <wp:lineTo x="0" y="0"/>
                    </wp:wrapPolygon>
                  </wp:wrapTight>
                  <wp:docPr id="11266" name="Immagine 1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E2860" w:rsidRPr="00372A67" w:rsidRDefault="008E2860">
      <w:pPr>
        <w:rPr>
          <w:lang w:val="it-IT"/>
        </w:rPr>
      </w:pPr>
    </w:p>
    <w:p w:rsidR="008E2860" w:rsidRPr="00372A67" w:rsidRDefault="008E2860">
      <w:pPr>
        <w:rPr>
          <w:lang w:val="it-IT"/>
        </w:rPr>
      </w:pPr>
    </w:p>
    <w:p w:rsidR="008E2860" w:rsidRPr="00372A67" w:rsidRDefault="008E2860">
      <w:pPr>
        <w:rPr>
          <w:lang w:val="it-IT"/>
        </w:rPr>
      </w:pPr>
    </w:p>
    <w:p w:rsidR="00E11BE4" w:rsidRPr="00372A67" w:rsidRDefault="00E11BE4">
      <w:pPr>
        <w:rPr>
          <w:lang w:val="it-IT"/>
        </w:rPr>
      </w:pPr>
      <w:r w:rsidRPr="00372A67">
        <w:rPr>
          <w:lang w:val="it-IT"/>
        </w:rPr>
        <w:br w:type="page"/>
      </w:r>
    </w:p>
    <w:p w:rsidR="008E2860" w:rsidRPr="00372A67" w:rsidRDefault="008E2860">
      <w:pPr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5694"/>
      </w:tblGrid>
      <w:tr w:rsidR="00C2318B" w:rsidRPr="00BA798C" w:rsidTr="00C2318B">
        <w:tc>
          <w:tcPr>
            <w:tcW w:w="156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C2318B" w:rsidRPr="008E2860" w:rsidRDefault="00C2318B" w:rsidP="00C2318B">
            <w:pPr>
              <w:tabs>
                <w:tab w:val="left" w:pos="5625"/>
                <w:tab w:val="center" w:pos="7814"/>
              </w:tabs>
              <w:ind w:left="360"/>
              <w:jc w:val="center"/>
              <w:rPr>
                <w:rFonts w:ascii="Calibri" w:hAnsi="Calibri"/>
                <w:color w:val="FFFFFF"/>
                <w:sz w:val="20"/>
                <w:szCs w:val="20"/>
                <w:u w:val="single"/>
                <w:lang w:val="it-IT"/>
              </w:rPr>
            </w:pPr>
            <w:r w:rsidRPr="008E2860">
              <w:rPr>
                <w:rFonts w:ascii="Calibri" w:hAnsi="Calibri"/>
                <w:color w:val="FFFFFF"/>
                <w:sz w:val="20"/>
                <w:szCs w:val="20"/>
                <w:lang w:val="it-IT"/>
              </w:rPr>
              <w:t xml:space="preserve">F) </w:t>
            </w:r>
            <w:r w:rsidR="00243244" w:rsidRPr="008E2860">
              <w:rPr>
                <w:rFonts w:ascii="Calibri" w:hAnsi="Calibri"/>
                <w:color w:val="FFFFFF"/>
                <w:sz w:val="20"/>
                <w:szCs w:val="20"/>
                <w:lang w:val="it-IT"/>
              </w:rPr>
              <w:t>Bene da sapere: Pianificazione e presentare</w:t>
            </w:r>
          </w:p>
        </w:tc>
      </w:tr>
    </w:tbl>
    <w:p w:rsidR="006B2298" w:rsidRPr="0076290A" w:rsidRDefault="00C41575" w:rsidP="0076290A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lang w:val="it-IT"/>
        </w:rPr>
      </w:pPr>
      <w:r w:rsidRPr="0076290A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E5A6FC7" wp14:editId="2E7EF984">
                <wp:simplePos x="0" y="0"/>
                <wp:positionH relativeFrom="column">
                  <wp:posOffset>5126355</wp:posOffset>
                </wp:positionH>
                <wp:positionV relativeFrom="paragraph">
                  <wp:posOffset>405232</wp:posOffset>
                </wp:positionV>
                <wp:extent cx="4355617" cy="504367"/>
                <wp:effectExtent l="0" t="19050" r="64135" b="124460"/>
                <wp:wrapNone/>
                <wp:docPr id="1127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5617" cy="504367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E6936" id="AutoShape 140" o:spid="_x0000_s1026" type="#_x0000_t32" style="position:absolute;margin-left:403.65pt;margin-top:31.9pt;width:342.95pt;height:39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" strokecolor="#c45911 [2405]" strokeweight="4pt">
                <v:stroke endarrow="block"/>
              </v:shape>
            </w:pict>
          </mc:Fallback>
        </mc:AlternateContent>
      </w:r>
      <w:r w:rsidR="006B2298" w:rsidRPr="0076290A">
        <w:rPr>
          <w:rFonts w:ascii="Verdana" w:hAnsi="Verdana"/>
          <w:sz w:val="18"/>
          <w:lang w:val="it-IT"/>
        </w:rPr>
        <w:t xml:space="preserve">1. </w:t>
      </w:r>
      <w:r w:rsidR="00E23A07" w:rsidRPr="0076290A">
        <w:rPr>
          <w:rFonts w:ascii="Verdana" w:hAnsi="Verdana"/>
          <w:sz w:val="18"/>
          <w:lang w:val="it-IT"/>
        </w:rPr>
        <w:t xml:space="preserve">L’impostazione base degli slide </w:t>
      </w:r>
      <w:r w:rsidR="0055759C" w:rsidRPr="0076290A">
        <w:rPr>
          <w:rFonts w:ascii="Verdana" w:hAnsi="Verdana"/>
          <w:sz w:val="18"/>
          <w:lang w:val="it-IT"/>
        </w:rPr>
        <w:t>è</w:t>
      </w:r>
      <w:r w:rsidR="00E23A07" w:rsidRPr="0076290A">
        <w:rPr>
          <w:rFonts w:ascii="Verdana" w:hAnsi="Verdana"/>
          <w:sz w:val="18"/>
          <w:lang w:val="it-IT"/>
        </w:rPr>
        <w:t xml:space="preserve"> il formato 16:9, non più il 4:3</w:t>
      </w:r>
      <w:r w:rsidR="006B2298" w:rsidRPr="0076290A">
        <w:rPr>
          <w:rFonts w:ascii="Verdana" w:hAnsi="Verdana"/>
          <w:sz w:val="18"/>
          <w:lang w:val="it-IT"/>
        </w:rPr>
        <w:t>.</w:t>
      </w:r>
      <w:r w:rsidR="0076290A" w:rsidRPr="0076290A">
        <w:rPr>
          <w:rFonts w:ascii="Verdana" w:hAnsi="Verdana"/>
          <w:sz w:val="18"/>
          <w:lang w:val="it-IT"/>
        </w:rPr>
        <w:br/>
      </w:r>
      <w:r w:rsidR="00E23A07" w:rsidRPr="0076290A">
        <w:rPr>
          <w:rFonts w:ascii="Verdana" w:hAnsi="Verdana"/>
          <w:sz w:val="18"/>
          <w:lang w:val="it-IT"/>
        </w:rPr>
        <w:t xml:space="preserve">Il </w:t>
      </w:r>
      <w:r w:rsidR="00E23A07" w:rsidRPr="0076290A">
        <w:rPr>
          <w:rFonts w:ascii="Verdana" w:hAnsi="Verdana"/>
          <w:sz w:val="18"/>
          <w:u w:val="single"/>
          <w:lang w:val="it-IT"/>
        </w:rPr>
        <w:t>form</w:t>
      </w:r>
      <w:r w:rsidR="0055759C" w:rsidRPr="0076290A">
        <w:rPr>
          <w:rFonts w:ascii="Verdana" w:hAnsi="Verdana"/>
          <w:sz w:val="18"/>
          <w:u w:val="single"/>
          <w:lang w:val="it-IT"/>
        </w:rPr>
        <w:t>a</w:t>
      </w:r>
      <w:r w:rsidR="00E23A07" w:rsidRPr="0076290A">
        <w:rPr>
          <w:rFonts w:ascii="Verdana" w:hAnsi="Verdana"/>
          <w:sz w:val="18"/>
          <w:u w:val="single"/>
          <w:lang w:val="it-IT"/>
        </w:rPr>
        <w:t>to</w:t>
      </w:r>
      <w:r w:rsidR="00E23A07" w:rsidRPr="0076290A">
        <w:rPr>
          <w:rFonts w:ascii="Verdana" w:hAnsi="Verdana"/>
          <w:sz w:val="18"/>
          <w:lang w:val="it-IT"/>
        </w:rPr>
        <w:t xml:space="preserve"> 4:3 trova nel registro </w:t>
      </w:r>
      <w:r w:rsidR="00EA7CC4" w:rsidRPr="0076290A">
        <w:rPr>
          <w:rFonts w:ascii="Verdana" w:hAnsi="Verdana"/>
          <w:sz w:val="18"/>
          <w:lang w:val="it-IT"/>
        </w:rPr>
        <w:t>„</w:t>
      </w:r>
      <w:proofErr w:type="gramStart"/>
      <w:r w:rsidR="008F3EEA" w:rsidRPr="0076290A">
        <w:rPr>
          <w:rFonts w:ascii="Verdana" w:hAnsi="Verdana"/>
          <w:sz w:val="18"/>
          <w:lang w:val="it-IT"/>
        </w:rPr>
        <w:t>Progettazione“ a</w:t>
      </w:r>
      <w:proofErr w:type="gramEnd"/>
      <w:r w:rsidR="008F3EEA" w:rsidRPr="0076290A">
        <w:rPr>
          <w:rFonts w:ascii="Verdana" w:hAnsi="Verdana"/>
          <w:sz w:val="18"/>
          <w:lang w:val="it-IT"/>
        </w:rPr>
        <w:t xml:space="preserve"> destra sotto „Dimensione diapositiva“</w:t>
      </w:r>
    </w:p>
    <w:p w:rsidR="00BA798C" w:rsidRDefault="00EA7CC4" w:rsidP="00BA798C">
      <w:pPr>
        <w:tabs>
          <w:tab w:val="left" w:pos="1762"/>
        </w:tabs>
        <w:rPr>
          <w:rFonts w:ascii="Verdana" w:hAnsi="Verdana"/>
          <w:sz w:val="18"/>
          <w:lang w:val="it-IT"/>
        </w:rPr>
      </w:pPr>
      <w:r>
        <w:rPr>
          <w:noProof/>
        </w:rPr>
        <w:drawing>
          <wp:anchor distT="0" distB="0" distL="114300" distR="114300" simplePos="0" relativeHeight="252156928" behindDoc="1" locked="0" layoutInCell="1" allowOverlap="1" wp14:anchorId="582F2A72" wp14:editId="247C3CCB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9972000" cy="802800"/>
            <wp:effectExtent l="0" t="0" r="0" b="0"/>
            <wp:wrapTight wrapText="bothSides">
              <wp:wrapPolygon edited="0">
                <wp:start x="0" y="0"/>
                <wp:lineTo x="0" y="21019"/>
                <wp:lineTo x="21541" y="21019"/>
                <wp:lineTo x="21541" y="0"/>
                <wp:lineTo x="0" y="0"/>
              </wp:wrapPolygon>
            </wp:wrapTight>
            <wp:docPr id="11267" name="Immagine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1CE" w:rsidRPr="0076290A" w:rsidRDefault="00BA798C" w:rsidP="00BA798C">
      <w:pPr>
        <w:tabs>
          <w:tab w:val="left" w:pos="1762"/>
        </w:tabs>
        <w:rPr>
          <w:rFonts w:ascii="Verdana" w:hAnsi="Verdana"/>
          <w:sz w:val="18"/>
          <w:lang w:val="it-IT"/>
        </w:rPr>
      </w:pPr>
      <w:r>
        <w:rPr>
          <w:rFonts w:ascii="Verdana" w:hAnsi="Verdana"/>
          <w:sz w:val="18"/>
          <w:lang w:val="it-IT"/>
        </w:rPr>
        <w:br/>
      </w:r>
      <w:r w:rsidR="006B2298" w:rsidRPr="0076290A">
        <w:rPr>
          <w:rFonts w:ascii="Verdana" w:hAnsi="Verdana"/>
          <w:sz w:val="18"/>
          <w:lang w:val="it-IT"/>
        </w:rPr>
        <w:t xml:space="preserve">2. </w:t>
      </w:r>
      <w:r w:rsidR="008F3EEA" w:rsidRPr="0076290A">
        <w:rPr>
          <w:rFonts w:ascii="Verdana" w:hAnsi="Verdana"/>
          <w:sz w:val="18"/>
          <w:lang w:val="it-IT"/>
        </w:rPr>
        <w:t>N</w:t>
      </w:r>
      <w:r w:rsidR="0055759C" w:rsidRPr="0076290A">
        <w:rPr>
          <w:rFonts w:ascii="Verdana" w:hAnsi="Verdana"/>
          <w:sz w:val="18"/>
          <w:lang w:val="it-IT"/>
        </w:rPr>
        <w:t>ew</w:t>
      </w:r>
      <w:r w:rsidR="008F3EEA" w:rsidRPr="0076290A">
        <w:rPr>
          <w:rFonts w:ascii="Verdana" w:hAnsi="Verdana"/>
          <w:sz w:val="18"/>
          <w:lang w:val="it-IT"/>
        </w:rPr>
        <w:t xml:space="preserve">: </w:t>
      </w:r>
      <w:r w:rsidR="0055759C" w:rsidRPr="0076290A">
        <w:rPr>
          <w:rFonts w:ascii="Verdana" w:hAnsi="Verdana"/>
          <w:sz w:val="18"/>
          <w:lang w:val="it-IT"/>
        </w:rPr>
        <w:t>„</w:t>
      </w:r>
      <w:r w:rsidR="008F3EEA" w:rsidRPr="0076290A">
        <w:rPr>
          <w:rFonts w:ascii="Verdana" w:hAnsi="Verdana"/>
          <w:sz w:val="18"/>
          <w:lang w:val="it-IT"/>
        </w:rPr>
        <w:t xml:space="preserve">Visualizzazione </w:t>
      </w:r>
      <w:proofErr w:type="gramStart"/>
      <w:r w:rsidR="008F3EEA" w:rsidRPr="0076290A">
        <w:rPr>
          <w:rFonts w:ascii="Verdana" w:hAnsi="Verdana"/>
          <w:sz w:val="18"/>
          <w:lang w:val="it-IT"/>
        </w:rPr>
        <w:t>relatore</w:t>
      </w:r>
      <w:r w:rsidR="0055759C" w:rsidRPr="0076290A">
        <w:rPr>
          <w:rFonts w:ascii="Verdana" w:hAnsi="Verdana"/>
          <w:sz w:val="18"/>
          <w:lang w:val="it-IT"/>
        </w:rPr>
        <w:t>“</w:t>
      </w:r>
      <w:proofErr w:type="gramEnd"/>
      <w:r w:rsidR="008F3EEA" w:rsidRPr="0076290A">
        <w:rPr>
          <w:rFonts w:ascii="Verdana" w:hAnsi="Verdana"/>
          <w:sz w:val="18"/>
          <w:lang w:val="it-IT"/>
        </w:rPr>
        <w:t>. Il relatore vede l</w:t>
      </w:r>
      <w:r w:rsidR="00E67E34" w:rsidRPr="0076290A">
        <w:rPr>
          <w:rFonts w:ascii="Verdana" w:hAnsi="Verdana"/>
          <w:sz w:val="18"/>
          <w:lang w:val="it-IT"/>
        </w:rPr>
        <w:t>a</w:t>
      </w:r>
      <w:r w:rsidR="008F3EEA" w:rsidRPr="0076290A">
        <w:rPr>
          <w:rFonts w:ascii="Verdana" w:hAnsi="Verdana"/>
          <w:sz w:val="18"/>
          <w:lang w:val="it-IT"/>
        </w:rPr>
        <w:t xml:space="preserve"> slide attuale </w:t>
      </w:r>
      <w:r w:rsidR="0055759C" w:rsidRPr="0076290A">
        <w:rPr>
          <w:rFonts w:ascii="Verdana" w:hAnsi="Verdana"/>
          <w:sz w:val="18"/>
          <w:lang w:val="it-IT"/>
        </w:rPr>
        <w:t>assieme a</w:t>
      </w:r>
      <w:r w:rsidR="008F3EEA" w:rsidRPr="0076290A">
        <w:rPr>
          <w:rFonts w:ascii="Verdana" w:hAnsi="Verdana"/>
          <w:sz w:val="18"/>
          <w:lang w:val="it-IT"/>
        </w:rPr>
        <w:t xml:space="preserve"> </w:t>
      </w:r>
      <w:r w:rsidR="0055759C" w:rsidRPr="0076290A">
        <w:rPr>
          <w:rFonts w:ascii="Verdana" w:hAnsi="Verdana"/>
          <w:sz w:val="18"/>
          <w:lang w:val="it-IT"/>
        </w:rPr>
        <w:t xml:space="preserve">quella </w:t>
      </w:r>
      <w:r w:rsidR="0040502F" w:rsidRPr="0076290A">
        <w:rPr>
          <w:rFonts w:ascii="Verdana" w:hAnsi="Verdana"/>
          <w:sz w:val="18"/>
          <w:lang w:val="it-IT"/>
        </w:rPr>
        <w:t>prossim</w:t>
      </w:r>
      <w:r w:rsidR="00E67E34" w:rsidRPr="0076290A">
        <w:rPr>
          <w:rFonts w:ascii="Verdana" w:hAnsi="Verdana"/>
          <w:sz w:val="18"/>
          <w:lang w:val="it-IT"/>
        </w:rPr>
        <w:t>a sul suo PC/Laptop</w:t>
      </w:r>
      <w:r w:rsidR="00C65F05" w:rsidRPr="0076290A">
        <w:rPr>
          <w:rFonts w:ascii="Verdana" w:hAnsi="Verdana"/>
          <w:sz w:val="18"/>
          <w:lang w:val="it-IT"/>
        </w:rPr>
        <w:t xml:space="preserve">. </w:t>
      </w:r>
      <w:r w:rsidR="00E67E34" w:rsidRPr="0076290A">
        <w:rPr>
          <w:rFonts w:ascii="Verdana" w:hAnsi="Verdana"/>
          <w:sz w:val="18"/>
          <w:lang w:val="it-IT"/>
        </w:rPr>
        <w:t xml:space="preserve">Gli spettatori </w:t>
      </w:r>
      <w:r w:rsidR="003100CB" w:rsidRPr="0076290A">
        <w:rPr>
          <w:rFonts w:ascii="Verdana" w:hAnsi="Verdana"/>
          <w:sz w:val="18"/>
          <w:lang w:val="it-IT"/>
        </w:rPr>
        <w:t>invece solo la slide attuale</w:t>
      </w:r>
      <w:r w:rsidR="0076290A">
        <w:rPr>
          <w:rFonts w:ascii="Verdana" w:hAnsi="Verdana"/>
          <w:sz w:val="18"/>
          <w:lang w:val="it-IT"/>
        </w:rPr>
        <w:t>.</w:t>
      </w:r>
      <w:r w:rsidR="0076290A">
        <w:rPr>
          <w:rFonts w:ascii="Verdana" w:hAnsi="Verdana"/>
          <w:sz w:val="18"/>
          <w:lang w:val="it-IT"/>
        </w:rPr>
        <w:br/>
      </w:r>
      <w:r w:rsidR="003100CB" w:rsidRPr="0076290A">
        <w:rPr>
          <w:rFonts w:ascii="Verdana" w:hAnsi="Verdana"/>
          <w:sz w:val="18"/>
          <w:lang w:val="it-IT"/>
        </w:rPr>
        <w:t>La „</w:t>
      </w:r>
      <w:r w:rsidR="003100CB" w:rsidRPr="00625BF8">
        <w:rPr>
          <w:rFonts w:ascii="Verdana" w:hAnsi="Verdana"/>
          <w:sz w:val="18"/>
          <w:u w:val="single"/>
          <w:lang w:val="it-IT"/>
        </w:rPr>
        <w:t xml:space="preserve">Visualizzazione </w:t>
      </w:r>
      <w:proofErr w:type="gramStart"/>
      <w:r w:rsidR="003100CB" w:rsidRPr="00625BF8">
        <w:rPr>
          <w:rFonts w:ascii="Verdana" w:hAnsi="Verdana"/>
          <w:sz w:val="18"/>
          <w:u w:val="single"/>
          <w:lang w:val="it-IT"/>
        </w:rPr>
        <w:t>relatore</w:t>
      </w:r>
      <w:r w:rsidR="003100CB" w:rsidRPr="0076290A">
        <w:rPr>
          <w:rFonts w:ascii="Verdana" w:hAnsi="Verdana"/>
          <w:sz w:val="18"/>
          <w:lang w:val="it-IT"/>
        </w:rPr>
        <w:t>“ dev’essere</w:t>
      </w:r>
      <w:proofErr w:type="gramEnd"/>
      <w:r w:rsidR="003100CB" w:rsidRPr="0076290A">
        <w:rPr>
          <w:rFonts w:ascii="Verdana" w:hAnsi="Verdana"/>
          <w:sz w:val="18"/>
          <w:lang w:val="it-IT"/>
        </w:rPr>
        <w:t xml:space="preserve"> attivata nel registro</w:t>
      </w:r>
      <w:r w:rsidR="00DB01CE" w:rsidRPr="0076290A">
        <w:rPr>
          <w:rFonts w:ascii="Verdana" w:hAnsi="Verdana"/>
          <w:sz w:val="18"/>
          <w:lang w:val="it-IT"/>
        </w:rPr>
        <w:t xml:space="preserve"> „</w:t>
      </w:r>
      <w:r w:rsidR="00F03462" w:rsidRPr="0076290A">
        <w:rPr>
          <w:rFonts w:ascii="Verdana" w:hAnsi="Verdana"/>
          <w:sz w:val="18"/>
          <w:lang w:val="it-IT"/>
        </w:rPr>
        <w:t>Presentazione” in basso a destra</w:t>
      </w:r>
      <w:r w:rsidR="00DB01CE" w:rsidRPr="0076290A">
        <w:rPr>
          <w:rFonts w:ascii="Verdana" w:hAnsi="Verdana"/>
          <w:sz w:val="18"/>
          <w:lang w:val="it-IT"/>
        </w:rPr>
        <w:t>.</w:t>
      </w:r>
    </w:p>
    <w:p w:rsidR="00702944" w:rsidRPr="00F03462" w:rsidRDefault="00C41575" w:rsidP="006825C2">
      <w:pPr>
        <w:tabs>
          <w:tab w:val="left" w:pos="1762"/>
        </w:tabs>
        <w:rPr>
          <w:rFonts w:asciiTheme="minorHAnsi" w:hAnsiTheme="minorHAnsi"/>
          <w:lang w:val="it-IT"/>
        </w:rPr>
      </w:pPr>
      <w:r w:rsidRPr="0076290A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0C22166" wp14:editId="62882E3E">
                <wp:simplePos x="0" y="0"/>
                <wp:positionH relativeFrom="column">
                  <wp:posOffset>5294605</wp:posOffset>
                </wp:positionH>
                <wp:positionV relativeFrom="paragraph">
                  <wp:posOffset>31877</wp:posOffset>
                </wp:positionV>
                <wp:extent cx="424027" cy="634492"/>
                <wp:effectExtent l="19050" t="19050" r="71755" b="51435"/>
                <wp:wrapNone/>
                <wp:docPr id="1127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027" cy="634492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AF4C1" id="AutoShape 140" o:spid="_x0000_s1026" type="#_x0000_t32" style="position:absolute;margin-left:416.9pt;margin-top:2.5pt;width:33.4pt;height:49.9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" strokecolor="#c45911 [2405]" strokeweight="4pt">
                <v:stroke endarrow="block"/>
              </v:shape>
            </w:pict>
          </mc:Fallback>
        </mc:AlternateContent>
      </w:r>
      <w:r w:rsidR="003100CB">
        <w:rPr>
          <w:noProof/>
        </w:rPr>
        <w:drawing>
          <wp:anchor distT="0" distB="0" distL="114300" distR="114300" simplePos="0" relativeHeight="252158976" behindDoc="1" locked="0" layoutInCell="1" allowOverlap="1" wp14:anchorId="10B4B133" wp14:editId="7EFEA2C0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7576820" cy="899160"/>
            <wp:effectExtent l="0" t="0" r="5080" b="0"/>
            <wp:wrapTight wrapText="bothSides">
              <wp:wrapPolygon edited="0">
                <wp:start x="0" y="0"/>
                <wp:lineTo x="0" y="21051"/>
                <wp:lineTo x="21560" y="21051"/>
                <wp:lineTo x="21560" y="0"/>
                <wp:lineTo x="0" y="0"/>
              </wp:wrapPolygon>
            </wp:wrapTight>
            <wp:docPr id="11269" name="Immagine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944" w:rsidRPr="00F03462" w:rsidRDefault="00702944" w:rsidP="006825C2">
      <w:pPr>
        <w:tabs>
          <w:tab w:val="left" w:pos="1762"/>
        </w:tabs>
        <w:rPr>
          <w:rFonts w:asciiTheme="minorHAnsi" w:hAnsiTheme="minorHAnsi"/>
          <w:lang w:val="it-IT"/>
        </w:rPr>
      </w:pPr>
    </w:p>
    <w:p w:rsidR="00DB01CE" w:rsidRPr="00F03462" w:rsidRDefault="00DB01CE" w:rsidP="006825C2">
      <w:pPr>
        <w:tabs>
          <w:tab w:val="left" w:pos="1762"/>
        </w:tabs>
        <w:rPr>
          <w:rFonts w:asciiTheme="minorHAnsi" w:hAnsiTheme="minorHAnsi"/>
          <w:lang w:val="it-IT"/>
        </w:rPr>
      </w:pPr>
    </w:p>
    <w:p w:rsidR="00DB01CE" w:rsidRPr="00F03462" w:rsidRDefault="00DB01CE" w:rsidP="006825C2">
      <w:pPr>
        <w:tabs>
          <w:tab w:val="left" w:pos="1762"/>
        </w:tabs>
        <w:rPr>
          <w:rFonts w:asciiTheme="minorHAnsi" w:hAnsiTheme="minorHAnsi"/>
          <w:lang w:val="it-IT"/>
        </w:rPr>
      </w:pPr>
    </w:p>
    <w:p w:rsidR="00DB01CE" w:rsidRPr="00F03462" w:rsidRDefault="00DB01CE" w:rsidP="006825C2">
      <w:pPr>
        <w:tabs>
          <w:tab w:val="left" w:pos="1762"/>
        </w:tabs>
        <w:rPr>
          <w:rFonts w:asciiTheme="minorHAnsi" w:hAnsiTheme="minorHAnsi"/>
          <w:lang w:val="it-IT"/>
        </w:rPr>
      </w:pPr>
    </w:p>
    <w:p w:rsidR="00DB01CE" w:rsidRPr="00F03462" w:rsidRDefault="00DB01CE" w:rsidP="006825C2">
      <w:pPr>
        <w:tabs>
          <w:tab w:val="left" w:pos="1762"/>
        </w:tabs>
        <w:rPr>
          <w:rFonts w:asciiTheme="minorHAnsi" w:hAnsiTheme="minorHAnsi"/>
          <w:lang w:val="it-IT"/>
        </w:rPr>
      </w:pPr>
    </w:p>
    <w:p w:rsidR="00DB01CE" w:rsidRPr="00ED3FFF" w:rsidRDefault="00DB01CE" w:rsidP="00ED3FFF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lang w:val="it-IT"/>
        </w:rPr>
      </w:pPr>
      <w:r w:rsidRPr="00ED3FFF">
        <w:rPr>
          <w:rFonts w:ascii="Verdana" w:hAnsi="Verdana"/>
          <w:sz w:val="18"/>
          <w:lang w:val="it-IT"/>
        </w:rPr>
        <w:t xml:space="preserve">3. </w:t>
      </w:r>
      <w:r w:rsidR="00303027" w:rsidRPr="00ED3FFF">
        <w:rPr>
          <w:rFonts w:ascii="Verdana" w:hAnsi="Verdana"/>
          <w:sz w:val="18"/>
          <w:lang w:val="it-IT"/>
        </w:rPr>
        <w:t>Ora è possibile di integrare video mp4 nella presenta</w:t>
      </w:r>
      <w:r w:rsidR="003341CC" w:rsidRPr="00ED3FFF">
        <w:rPr>
          <w:rFonts w:ascii="Verdana" w:hAnsi="Verdana"/>
          <w:sz w:val="18"/>
          <w:lang w:val="it-IT"/>
        </w:rPr>
        <w:t>zione</w:t>
      </w:r>
      <w:r w:rsidR="002B2897" w:rsidRPr="00ED3FFF">
        <w:rPr>
          <w:rFonts w:ascii="Verdana" w:hAnsi="Verdana"/>
          <w:sz w:val="18"/>
          <w:lang w:val="it-IT"/>
        </w:rPr>
        <w:t xml:space="preserve">: </w:t>
      </w:r>
      <w:r w:rsidR="003341CC" w:rsidRPr="00ED3FFF">
        <w:rPr>
          <w:rFonts w:ascii="Verdana" w:hAnsi="Verdana"/>
          <w:sz w:val="18"/>
          <w:lang w:val="it-IT"/>
        </w:rPr>
        <w:t>Nel registro</w:t>
      </w:r>
      <w:r w:rsidR="002B2897" w:rsidRPr="00ED3FFF">
        <w:rPr>
          <w:rFonts w:ascii="Verdana" w:hAnsi="Verdana"/>
          <w:sz w:val="18"/>
          <w:lang w:val="it-IT"/>
        </w:rPr>
        <w:t xml:space="preserve"> „</w:t>
      </w:r>
      <w:r w:rsidR="003C59DD" w:rsidRPr="00ED3FFF">
        <w:rPr>
          <w:rFonts w:ascii="Verdana" w:hAnsi="Verdana"/>
          <w:sz w:val="18"/>
          <w:lang w:val="it-IT"/>
        </w:rPr>
        <w:t xml:space="preserve">Inserisci” sotto </w:t>
      </w:r>
      <w:r w:rsidR="002B2897" w:rsidRPr="00ED3FFF">
        <w:rPr>
          <w:rFonts w:ascii="Verdana" w:hAnsi="Verdana"/>
          <w:sz w:val="18"/>
          <w:lang w:val="it-IT"/>
        </w:rPr>
        <w:t>„</w:t>
      </w:r>
      <w:r w:rsidR="002B2897" w:rsidRPr="00625BF8">
        <w:rPr>
          <w:rFonts w:ascii="Verdana" w:hAnsi="Verdana"/>
          <w:sz w:val="18"/>
          <w:u w:val="single"/>
          <w:lang w:val="it-IT"/>
        </w:rPr>
        <w:t>Video</w:t>
      </w:r>
      <w:r w:rsidR="002B2897" w:rsidRPr="00ED3FFF">
        <w:rPr>
          <w:rFonts w:ascii="Verdana" w:hAnsi="Verdana"/>
          <w:sz w:val="18"/>
          <w:lang w:val="it-IT"/>
        </w:rPr>
        <w:t xml:space="preserve">“ </w:t>
      </w:r>
      <w:r w:rsidR="002B2897" w:rsidRPr="00ED3FFF">
        <w:rPr>
          <w:rFonts w:ascii="Verdana" w:hAnsi="Verdana"/>
          <w:sz w:val="18"/>
        </w:rPr>
        <w:sym w:font="Wingdings" w:char="F0E0"/>
      </w:r>
      <w:r w:rsidR="002B2897" w:rsidRPr="00ED3FFF">
        <w:rPr>
          <w:rFonts w:ascii="Verdana" w:hAnsi="Verdana"/>
          <w:sz w:val="18"/>
          <w:lang w:val="it-IT"/>
        </w:rPr>
        <w:t xml:space="preserve"> </w:t>
      </w:r>
      <w:r w:rsidR="003C59DD" w:rsidRPr="00ED3FFF">
        <w:rPr>
          <w:rFonts w:ascii="Verdana" w:hAnsi="Verdana"/>
          <w:sz w:val="18"/>
          <w:lang w:val="it-IT"/>
        </w:rPr>
        <w:t>“</w:t>
      </w:r>
      <w:r w:rsidR="002B2897" w:rsidRPr="00ED3FFF">
        <w:rPr>
          <w:rFonts w:ascii="Verdana" w:hAnsi="Verdana"/>
          <w:sz w:val="18"/>
          <w:lang w:val="it-IT"/>
        </w:rPr>
        <w:t xml:space="preserve">Video </w:t>
      </w:r>
      <w:r w:rsidR="003C59DD" w:rsidRPr="00ED3FFF">
        <w:rPr>
          <w:rFonts w:ascii="Verdana" w:hAnsi="Verdana"/>
          <w:sz w:val="18"/>
          <w:lang w:val="it-IT"/>
        </w:rPr>
        <w:t>in PC personale”</w:t>
      </w:r>
    </w:p>
    <w:p w:rsidR="00DB01CE" w:rsidRPr="003C59DD" w:rsidRDefault="00C41575" w:rsidP="006825C2">
      <w:pPr>
        <w:tabs>
          <w:tab w:val="left" w:pos="1762"/>
        </w:tabs>
        <w:rPr>
          <w:rFonts w:asciiTheme="minorHAnsi" w:hAnsiTheme="minorHAnsi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09A540C" wp14:editId="2B972508">
                <wp:simplePos x="0" y="0"/>
                <wp:positionH relativeFrom="column">
                  <wp:posOffset>5505917</wp:posOffset>
                </wp:positionH>
                <wp:positionV relativeFrom="paragraph">
                  <wp:posOffset>781900</wp:posOffset>
                </wp:positionV>
                <wp:extent cx="3572666" cy="603849"/>
                <wp:effectExtent l="0" t="95250" r="0" b="44450"/>
                <wp:wrapNone/>
                <wp:docPr id="1127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72666" cy="603849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D00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0" o:spid="_x0000_s1026" type="#_x0000_t32" style="position:absolute;margin-left:433.55pt;margin-top:61.55pt;width:281.3pt;height:47.55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" strokecolor="#c45911 [2405]" strokeweight="4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1247A00" wp14:editId="3F690AF2">
                <wp:simplePos x="0" y="0"/>
                <wp:positionH relativeFrom="column">
                  <wp:posOffset>5667679</wp:posOffset>
                </wp:positionH>
                <wp:positionV relativeFrom="paragraph">
                  <wp:posOffset>6934</wp:posOffset>
                </wp:positionV>
                <wp:extent cx="2860243" cy="534010"/>
                <wp:effectExtent l="0" t="19050" r="35560" b="114300"/>
                <wp:wrapNone/>
                <wp:docPr id="1127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0243" cy="5340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11419" id="AutoShape 140" o:spid="_x0000_s1026" type="#_x0000_t32" style="position:absolute;margin-left:446.25pt;margin-top:.55pt;width:225.2pt;height:42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" strokecolor="#c45911 [2405]" strokeweight="4pt">
                <v:stroke endarrow="block"/>
              </v:shape>
            </w:pict>
          </mc:Fallback>
        </mc:AlternateContent>
      </w:r>
      <w:r w:rsidR="003341CC">
        <w:rPr>
          <w:noProof/>
        </w:rPr>
        <w:drawing>
          <wp:anchor distT="0" distB="0" distL="114300" distR="114300" simplePos="0" relativeHeight="252165120" behindDoc="1" locked="0" layoutInCell="1" allowOverlap="1" wp14:anchorId="21A3AB69" wp14:editId="1EF3ABFF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9545955" cy="840740"/>
            <wp:effectExtent l="0" t="0" r="0" b="0"/>
            <wp:wrapTight wrapText="bothSides">
              <wp:wrapPolygon edited="0">
                <wp:start x="0" y="0"/>
                <wp:lineTo x="0" y="21045"/>
                <wp:lineTo x="21553" y="21045"/>
                <wp:lineTo x="21553" y="0"/>
                <wp:lineTo x="0" y="0"/>
              </wp:wrapPolygon>
            </wp:wrapTight>
            <wp:docPr id="11272" name="Immagine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95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1CE" w:rsidRPr="00ED3FFF" w:rsidRDefault="003341CC" w:rsidP="00ED3FFF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szCs w:val="18"/>
          <w:lang w:val="it-IT"/>
        </w:rPr>
      </w:pPr>
      <w:r w:rsidRPr="00ED3FFF">
        <w:rPr>
          <w:rFonts w:ascii="Verdana" w:hAnsi="Verdana"/>
          <w:sz w:val="18"/>
          <w:szCs w:val="18"/>
          <w:lang w:val="it-IT"/>
        </w:rPr>
        <w:t>Suggerimento</w:t>
      </w:r>
      <w:r w:rsidR="00334BA9" w:rsidRPr="00ED3FFF">
        <w:rPr>
          <w:rFonts w:ascii="Verdana" w:hAnsi="Verdana"/>
          <w:sz w:val="18"/>
          <w:szCs w:val="18"/>
          <w:lang w:val="it-IT"/>
        </w:rPr>
        <w:t xml:space="preserve">: </w:t>
      </w:r>
      <w:r w:rsidRPr="00ED3FFF">
        <w:rPr>
          <w:rFonts w:ascii="Verdana" w:hAnsi="Verdana"/>
          <w:sz w:val="18"/>
          <w:szCs w:val="18"/>
          <w:lang w:val="it-IT"/>
        </w:rPr>
        <w:t xml:space="preserve">In questo registro </w:t>
      </w:r>
      <w:r w:rsidR="001952CD" w:rsidRPr="00ED3FFF">
        <w:rPr>
          <w:rFonts w:ascii="Verdana" w:hAnsi="Verdana"/>
          <w:sz w:val="18"/>
          <w:szCs w:val="18"/>
          <w:lang w:val="it-IT"/>
        </w:rPr>
        <w:t xml:space="preserve">si trova anche il comando nuovo per poter </w:t>
      </w:r>
      <w:r w:rsidR="001952CD" w:rsidRPr="00625BF8">
        <w:rPr>
          <w:rFonts w:ascii="Verdana" w:hAnsi="Verdana"/>
          <w:sz w:val="18"/>
          <w:szCs w:val="18"/>
          <w:u w:val="single"/>
          <w:lang w:val="it-IT"/>
        </w:rPr>
        <w:t>registrare lo schermo</w:t>
      </w:r>
      <w:r w:rsidR="001952CD" w:rsidRPr="00ED3FFF">
        <w:rPr>
          <w:rFonts w:ascii="Verdana" w:hAnsi="Verdana"/>
          <w:sz w:val="18"/>
          <w:szCs w:val="18"/>
          <w:lang w:val="it-IT"/>
        </w:rPr>
        <w:t xml:space="preserve"> („</w:t>
      </w:r>
      <w:proofErr w:type="spellStart"/>
      <w:proofErr w:type="gramStart"/>
      <w:r w:rsidR="00334BA9" w:rsidRPr="00ED3FFF">
        <w:rPr>
          <w:rFonts w:ascii="Verdana" w:hAnsi="Verdana"/>
          <w:sz w:val="18"/>
          <w:szCs w:val="18"/>
          <w:lang w:val="it-IT"/>
        </w:rPr>
        <w:t>Screencasting</w:t>
      </w:r>
      <w:proofErr w:type="spellEnd"/>
      <w:r w:rsidR="00334BA9" w:rsidRPr="00ED3FFF">
        <w:rPr>
          <w:rFonts w:ascii="Verdana" w:hAnsi="Verdana"/>
          <w:sz w:val="18"/>
          <w:szCs w:val="18"/>
          <w:lang w:val="it-IT"/>
        </w:rPr>
        <w:t>“</w:t>
      </w:r>
      <w:proofErr w:type="gramEnd"/>
      <w:r w:rsidR="00334BA9" w:rsidRPr="00ED3FFF">
        <w:rPr>
          <w:rFonts w:ascii="Verdana" w:hAnsi="Verdana"/>
          <w:sz w:val="18"/>
          <w:szCs w:val="18"/>
          <w:lang w:val="it-IT"/>
        </w:rPr>
        <w:t>)</w:t>
      </w:r>
    </w:p>
    <w:p w:rsidR="00112A2B" w:rsidRPr="00ED3FFF" w:rsidRDefault="00112A2B" w:rsidP="00ED3FFF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szCs w:val="18"/>
          <w:lang w:val="it-IT"/>
        </w:rPr>
      </w:pPr>
      <w:r w:rsidRPr="00ED3FFF">
        <w:rPr>
          <w:rFonts w:ascii="Verdana" w:hAnsi="Verdana"/>
          <w:sz w:val="18"/>
          <w:szCs w:val="18"/>
          <w:lang w:val="it-IT"/>
        </w:rPr>
        <w:t xml:space="preserve">4. </w:t>
      </w:r>
      <w:r w:rsidR="0055759C" w:rsidRPr="00ED3FFF">
        <w:rPr>
          <w:rFonts w:ascii="Verdana" w:hAnsi="Verdana"/>
          <w:b/>
          <w:sz w:val="18"/>
          <w:szCs w:val="18"/>
          <w:lang w:val="it-IT"/>
        </w:rPr>
        <w:t>Durante</w:t>
      </w:r>
      <w:r w:rsidRPr="00ED3FFF">
        <w:rPr>
          <w:rFonts w:ascii="Verdana" w:hAnsi="Verdana"/>
          <w:sz w:val="18"/>
          <w:szCs w:val="18"/>
          <w:lang w:val="it-IT"/>
        </w:rPr>
        <w:t xml:space="preserve"> </w:t>
      </w:r>
      <w:r w:rsidR="0055759C" w:rsidRPr="00ED3FFF">
        <w:rPr>
          <w:rFonts w:ascii="Verdana" w:hAnsi="Verdana"/>
          <w:sz w:val="18"/>
          <w:szCs w:val="18"/>
          <w:lang w:val="it-IT"/>
        </w:rPr>
        <w:t>la presentazione</w:t>
      </w:r>
      <w:r w:rsidRPr="00ED3FFF">
        <w:rPr>
          <w:rFonts w:ascii="Verdana" w:hAnsi="Verdana"/>
          <w:sz w:val="18"/>
          <w:szCs w:val="18"/>
          <w:lang w:val="it-IT"/>
        </w:rPr>
        <w:t xml:space="preserve">: </w:t>
      </w:r>
    </w:p>
    <w:p w:rsidR="00BB0667" w:rsidRPr="00ED3FFF" w:rsidRDefault="00893646" w:rsidP="00ED3FFF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szCs w:val="18"/>
          <w:lang w:val="it-IT"/>
        </w:rPr>
      </w:pPr>
      <w:r w:rsidRPr="00ED3FFF">
        <w:rPr>
          <w:rFonts w:ascii="Verdana" w:hAnsi="Verdana"/>
          <w:sz w:val="18"/>
          <w:szCs w:val="18"/>
          <w:lang w:val="it-IT"/>
        </w:rPr>
        <w:t xml:space="preserve">a) </w:t>
      </w:r>
      <w:r w:rsidR="00F33CFA" w:rsidRPr="00ED3FFF">
        <w:rPr>
          <w:rFonts w:ascii="Verdana" w:hAnsi="Verdana"/>
          <w:sz w:val="18"/>
          <w:szCs w:val="18"/>
          <w:lang w:val="it-IT"/>
        </w:rPr>
        <w:t xml:space="preserve">È possibile </w:t>
      </w:r>
      <w:r w:rsidR="00F409ED" w:rsidRPr="00ED3FFF">
        <w:rPr>
          <w:rFonts w:ascii="Verdana" w:hAnsi="Verdana"/>
          <w:sz w:val="18"/>
          <w:szCs w:val="18"/>
          <w:lang w:val="it-IT"/>
        </w:rPr>
        <w:t>l’</w:t>
      </w:r>
      <w:r w:rsidR="00F33CFA" w:rsidRPr="00ED3FFF">
        <w:rPr>
          <w:rFonts w:ascii="Verdana" w:hAnsi="Verdana"/>
          <w:sz w:val="18"/>
          <w:szCs w:val="18"/>
          <w:lang w:val="it-IT"/>
        </w:rPr>
        <w:t>ingrandi</w:t>
      </w:r>
      <w:r w:rsidR="00F409ED" w:rsidRPr="00ED3FFF">
        <w:rPr>
          <w:rFonts w:ascii="Verdana" w:hAnsi="Verdana"/>
          <w:sz w:val="18"/>
          <w:szCs w:val="18"/>
          <w:lang w:val="it-IT"/>
        </w:rPr>
        <w:t xml:space="preserve">mento di </w:t>
      </w:r>
      <w:r w:rsidR="00F33CFA" w:rsidRPr="00ED3FFF">
        <w:rPr>
          <w:rFonts w:ascii="Verdana" w:hAnsi="Verdana"/>
          <w:sz w:val="18"/>
          <w:szCs w:val="18"/>
          <w:lang w:val="it-IT"/>
        </w:rPr>
        <w:t xml:space="preserve">una parte della schermata. Con il tasto destro del mouse </w:t>
      </w:r>
      <w:r w:rsidR="00112A2B" w:rsidRPr="00ED3FFF">
        <w:rPr>
          <w:rFonts w:ascii="Verdana" w:hAnsi="Verdana"/>
          <w:sz w:val="18"/>
          <w:szCs w:val="18"/>
        </w:rPr>
        <w:sym w:font="Wingdings" w:char="F0E0"/>
      </w:r>
      <w:r w:rsidR="00112A2B" w:rsidRPr="00ED3FFF">
        <w:rPr>
          <w:rFonts w:ascii="Verdana" w:hAnsi="Verdana"/>
          <w:sz w:val="18"/>
          <w:szCs w:val="18"/>
          <w:lang w:val="it-IT"/>
        </w:rPr>
        <w:t xml:space="preserve"> „</w:t>
      </w:r>
      <w:r w:rsidR="00F33CFA" w:rsidRPr="00ED3FFF">
        <w:rPr>
          <w:rFonts w:ascii="Verdana" w:hAnsi="Verdana"/>
          <w:sz w:val="18"/>
          <w:szCs w:val="18"/>
          <w:lang w:val="it-IT"/>
        </w:rPr>
        <w:t xml:space="preserve">Zoom </w:t>
      </w:r>
      <w:proofErr w:type="gramStart"/>
      <w:r w:rsidR="00F33CFA" w:rsidRPr="00ED3FFF">
        <w:rPr>
          <w:rFonts w:ascii="Verdana" w:hAnsi="Verdana"/>
          <w:sz w:val="18"/>
          <w:szCs w:val="18"/>
          <w:lang w:val="it-IT"/>
        </w:rPr>
        <w:t>avanti“</w:t>
      </w:r>
      <w:proofErr w:type="gramEnd"/>
    </w:p>
    <w:p w:rsidR="00C2318B" w:rsidRPr="00ED3FFF" w:rsidRDefault="00893646" w:rsidP="00ED3FFF">
      <w:pPr>
        <w:tabs>
          <w:tab w:val="left" w:pos="1762"/>
        </w:tabs>
        <w:spacing w:before="120" w:line="300" w:lineRule="atLeast"/>
        <w:rPr>
          <w:rFonts w:ascii="Verdana" w:hAnsi="Verdana"/>
          <w:sz w:val="18"/>
          <w:szCs w:val="18"/>
          <w:u w:val="single"/>
          <w:lang w:val="it-IT"/>
        </w:rPr>
      </w:pPr>
      <w:r w:rsidRPr="00ED3FFF">
        <w:rPr>
          <w:rFonts w:ascii="Verdana" w:hAnsi="Verdana"/>
          <w:sz w:val="18"/>
          <w:szCs w:val="18"/>
          <w:lang w:val="it-IT"/>
        </w:rPr>
        <w:t xml:space="preserve">b) </w:t>
      </w:r>
      <w:r w:rsidR="00F409ED" w:rsidRPr="00ED3FFF">
        <w:rPr>
          <w:rFonts w:ascii="Verdana" w:hAnsi="Verdana"/>
          <w:sz w:val="18"/>
          <w:szCs w:val="18"/>
          <w:lang w:val="it-IT"/>
        </w:rPr>
        <w:t xml:space="preserve">È possibile l’attivazione della „Visualizzazione </w:t>
      </w:r>
      <w:proofErr w:type="gramStart"/>
      <w:r w:rsidR="00F409ED" w:rsidRPr="00ED3FFF">
        <w:rPr>
          <w:rFonts w:ascii="Verdana" w:hAnsi="Verdana"/>
          <w:sz w:val="18"/>
          <w:szCs w:val="18"/>
          <w:lang w:val="it-IT"/>
        </w:rPr>
        <w:t>relatore“</w:t>
      </w:r>
      <w:proofErr w:type="gramEnd"/>
      <w:r w:rsidR="00BA798C">
        <w:rPr>
          <w:rFonts w:ascii="Verdana" w:hAnsi="Verdana"/>
          <w:sz w:val="18"/>
          <w:szCs w:val="18"/>
          <w:lang w:val="it-IT"/>
        </w:rPr>
        <w:t xml:space="preserve">. </w:t>
      </w:r>
      <w:r w:rsidR="00BA798C" w:rsidRPr="00ED3FFF">
        <w:rPr>
          <w:rFonts w:ascii="Verdana" w:hAnsi="Verdana"/>
          <w:sz w:val="18"/>
          <w:szCs w:val="18"/>
          <w:lang w:val="it-IT"/>
        </w:rPr>
        <w:t>Con il tasto destro del mouse</w:t>
      </w:r>
      <w:r w:rsidR="00BA798C">
        <w:rPr>
          <w:rFonts w:ascii="Verdana" w:hAnsi="Verdana"/>
          <w:sz w:val="18"/>
          <w:szCs w:val="18"/>
          <w:lang w:val="it-IT"/>
        </w:rPr>
        <w:t xml:space="preserve"> </w:t>
      </w:r>
      <w:r w:rsidR="00BA798C" w:rsidRPr="00BA798C">
        <w:rPr>
          <w:rFonts w:ascii="Verdana" w:hAnsi="Verdana"/>
          <w:sz w:val="18"/>
          <w:szCs w:val="18"/>
          <w:lang w:val="it-IT"/>
        </w:rPr>
        <w:sym w:font="Wingdings" w:char="F0E0"/>
      </w:r>
      <w:r w:rsidR="00BA798C">
        <w:rPr>
          <w:rFonts w:ascii="Verdana" w:hAnsi="Verdana"/>
          <w:sz w:val="18"/>
          <w:szCs w:val="18"/>
          <w:lang w:val="it-IT"/>
        </w:rPr>
        <w:t xml:space="preserve"> </w:t>
      </w:r>
      <w:r w:rsidR="0054743E">
        <w:rPr>
          <w:rFonts w:ascii="Verdana" w:hAnsi="Verdana"/>
          <w:sz w:val="18"/>
          <w:szCs w:val="18"/>
          <w:lang w:val="it-IT"/>
        </w:rPr>
        <w:t>“Mostra visualizzazione Relatore”</w:t>
      </w:r>
      <w:r w:rsidR="00F409ED" w:rsidRPr="00ED3FFF">
        <w:rPr>
          <w:rFonts w:ascii="Verdana" w:hAnsi="Verdana"/>
          <w:sz w:val="18"/>
          <w:szCs w:val="18"/>
          <w:lang w:val="it-IT"/>
        </w:rPr>
        <w:t xml:space="preserve"> (Vedi punto 2</w:t>
      </w:r>
      <w:r w:rsidR="00BD46D3" w:rsidRPr="00ED3FFF">
        <w:rPr>
          <w:rFonts w:ascii="Verdana" w:hAnsi="Verdana"/>
          <w:sz w:val="18"/>
          <w:szCs w:val="18"/>
          <w:lang w:val="it-IT"/>
        </w:rPr>
        <w:t>)</w:t>
      </w:r>
    </w:p>
    <w:sectPr w:rsidR="00C2318B" w:rsidRPr="00ED3FFF" w:rsidSect="00DB2E77">
      <w:headerReference w:type="default" r:id="rId32"/>
      <w:footerReference w:type="default" r:id="rId33"/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98C" w:rsidRDefault="00BA798C" w:rsidP="000B3ABF">
      <w:r>
        <w:separator/>
      </w:r>
    </w:p>
  </w:endnote>
  <w:endnote w:type="continuationSeparator" w:id="0">
    <w:p w:rsidR="00BA798C" w:rsidRDefault="00BA798C" w:rsidP="000B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98C" w:rsidRDefault="00BA798C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-382905</wp:posOffset>
          </wp:positionV>
          <wp:extent cx="3855085" cy="719455"/>
          <wp:effectExtent l="0" t="0" r="0" b="4445"/>
          <wp:wrapNone/>
          <wp:docPr id="7169" name="Grafik 71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" name="Grafik 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508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98C" w:rsidRDefault="00BA798C" w:rsidP="000B3ABF">
      <w:r>
        <w:separator/>
      </w:r>
    </w:p>
  </w:footnote>
  <w:footnote w:type="continuationSeparator" w:id="0">
    <w:p w:rsidR="00BA798C" w:rsidRDefault="00BA798C" w:rsidP="000B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98C" w:rsidRPr="00CF0695" w:rsidRDefault="00BA798C" w:rsidP="00BE4962">
    <w:pPr>
      <w:pStyle w:val="Kopfzeile"/>
      <w:tabs>
        <w:tab w:val="clear" w:pos="4536"/>
        <w:tab w:val="clear" w:pos="9072"/>
        <w:tab w:val="left" w:pos="5103"/>
        <w:tab w:val="right" w:pos="11340"/>
      </w:tabs>
      <w:spacing w:after="120"/>
      <w:rPr>
        <w:rFonts w:ascii="Verdana" w:hAnsi="Verdana"/>
        <w:sz w:val="18"/>
        <w:szCs w:val="18"/>
        <w:lang w:val="it-I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4E358A" wp14:editId="4968F45B">
          <wp:simplePos x="0" y="0"/>
          <wp:positionH relativeFrom="margin">
            <wp:posOffset>7331075</wp:posOffset>
          </wp:positionH>
          <wp:positionV relativeFrom="paragraph">
            <wp:posOffset>-93675</wp:posOffset>
          </wp:positionV>
          <wp:extent cx="2691205" cy="381600"/>
          <wp:effectExtent l="0" t="0" r="0" b="0"/>
          <wp:wrapNone/>
          <wp:docPr id="7173" name="Bild 14" descr="H:\L A N D M A U S\NEUE GRAFIKEN\PowerPoint_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:\L A N D M A U S\NEUE GRAFIKEN\PowerPoint_Bann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205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A2E">
      <w:rPr>
        <w:rFonts w:ascii="Verdana" w:hAnsi="Verdana"/>
        <w:sz w:val="18"/>
        <w:szCs w:val="18"/>
        <w:lang w:val="it-IT"/>
      </w:rPr>
      <w:t>Venerdì, 21 luglio 2017</w:t>
    </w:r>
    <w:r w:rsidRPr="00861A2E">
      <w:rPr>
        <w:rFonts w:ascii="Verdana" w:hAnsi="Verdana"/>
        <w:sz w:val="18"/>
        <w:szCs w:val="18"/>
        <w:lang w:val="it-IT"/>
      </w:rPr>
      <w:tab/>
      <w:t>Autore: Ufficio Sviluppo Personale</w:t>
    </w:r>
    <w:r w:rsidRPr="00861A2E">
      <w:rPr>
        <w:rFonts w:ascii="Verdana" w:hAnsi="Verdana"/>
        <w:sz w:val="18"/>
        <w:szCs w:val="18"/>
        <w:lang w:val="it-IT"/>
      </w:rPr>
      <w:tab/>
    </w:r>
    <w:r>
      <w:rPr>
        <w:rFonts w:ascii="Verdana" w:hAnsi="Verdana"/>
        <w:sz w:val="18"/>
        <w:szCs w:val="18"/>
        <w:lang w:val="it-IT"/>
      </w:rPr>
      <w:t>Pagina</w:t>
    </w:r>
    <w:r w:rsidRPr="00861A2E">
      <w:rPr>
        <w:rFonts w:ascii="Verdana" w:hAnsi="Verdana"/>
        <w:sz w:val="18"/>
        <w:szCs w:val="18"/>
        <w:lang w:val="it-IT"/>
      </w:rPr>
      <w:t xml:space="preserve"> </w:t>
    </w:r>
    <w:r>
      <w:rPr>
        <w:rFonts w:ascii="Verdana" w:hAnsi="Verdana"/>
        <w:sz w:val="18"/>
        <w:szCs w:val="18"/>
      </w:rPr>
      <w:fldChar w:fldCharType="begin"/>
    </w:r>
    <w:r w:rsidRPr="00861A2E">
      <w:rPr>
        <w:rFonts w:ascii="Verdana" w:hAnsi="Verdana"/>
        <w:sz w:val="18"/>
        <w:szCs w:val="18"/>
        <w:lang w:val="it-IT"/>
      </w:rPr>
      <w:instrText xml:space="preserve"> PAGE   \* MERGEFORMAT </w:instrText>
    </w:r>
    <w:r>
      <w:rPr>
        <w:rFonts w:ascii="Verdana" w:hAnsi="Verdana"/>
        <w:sz w:val="18"/>
        <w:szCs w:val="18"/>
      </w:rPr>
      <w:fldChar w:fldCharType="separate"/>
    </w:r>
    <w:r w:rsidR="00A57E95">
      <w:rPr>
        <w:rFonts w:ascii="Verdana" w:hAnsi="Verdana"/>
        <w:noProof/>
        <w:sz w:val="18"/>
        <w:szCs w:val="18"/>
        <w:lang w:val="it-IT"/>
      </w:rPr>
      <w:t>8</w:t>
    </w:r>
    <w:r>
      <w:rPr>
        <w:rFonts w:ascii="Verdana" w:hAnsi="Verdana"/>
        <w:sz w:val="18"/>
        <w:szCs w:val="18"/>
      </w:rPr>
      <w:fldChar w:fldCharType="end"/>
    </w:r>
    <w:r w:rsidRPr="00861A2E">
      <w:rPr>
        <w:rFonts w:ascii="Verdana" w:hAnsi="Verdana"/>
        <w:sz w:val="18"/>
        <w:szCs w:val="18"/>
        <w:lang w:val="it-IT"/>
      </w:rPr>
      <w:t>/</w:t>
    </w:r>
    <w:r w:rsidRPr="00675C50">
      <w:rPr>
        <w:rFonts w:ascii="Verdana" w:hAnsi="Verdana"/>
        <w:sz w:val="18"/>
        <w:szCs w:val="18"/>
      </w:rPr>
      <w:fldChar w:fldCharType="begin"/>
    </w:r>
    <w:r w:rsidRPr="00861A2E">
      <w:rPr>
        <w:rFonts w:ascii="Verdana" w:hAnsi="Verdana"/>
        <w:sz w:val="18"/>
        <w:szCs w:val="18"/>
        <w:lang w:val="it-IT"/>
      </w:rPr>
      <w:instrText xml:space="preserve"> NUMPAGES   \* MERGEFORMAT </w:instrText>
    </w:r>
    <w:r w:rsidRPr="00675C50">
      <w:rPr>
        <w:rFonts w:ascii="Verdana" w:hAnsi="Verdana"/>
        <w:sz w:val="18"/>
        <w:szCs w:val="18"/>
      </w:rPr>
      <w:fldChar w:fldCharType="separate"/>
    </w:r>
    <w:r w:rsidR="00A57E95">
      <w:rPr>
        <w:rFonts w:ascii="Verdana" w:hAnsi="Verdana"/>
        <w:noProof/>
        <w:sz w:val="18"/>
        <w:szCs w:val="18"/>
        <w:lang w:val="it-IT"/>
      </w:rPr>
      <w:t>8</w:t>
    </w:r>
    <w:r w:rsidRPr="00675C50">
      <w:rPr>
        <w:rFonts w:ascii="Verdana" w:hAnsi="Verdana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144778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D169C"/>
    <w:multiLevelType w:val="hybridMultilevel"/>
    <w:tmpl w:val="70C4A5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236FD"/>
    <w:multiLevelType w:val="hybridMultilevel"/>
    <w:tmpl w:val="872C038A"/>
    <w:lvl w:ilvl="0" w:tplc="5BE02C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92D0067"/>
    <w:multiLevelType w:val="hybridMultilevel"/>
    <w:tmpl w:val="F07C8C16"/>
    <w:lvl w:ilvl="0" w:tplc="5186E4D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87F41D7"/>
    <w:multiLevelType w:val="hybridMultilevel"/>
    <w:tmpl w:val="CDB8800E"/>
    <w:lvl w:ilvl="0" w:tplc="BB82196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8A4634"/>
    <w:multiLevelType w:val="hybridMultilevel"/>
    <w:tmpl w:val="F982B598"/>
    <w:lvl w:ilvl="0" w:tplc="C218B89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D9D2439"/>
    <w:multiLevelType w:val="hybridMultilevel"/>
    <w:tmpl w:val="A2B8F670"/>
    <w:lvl w:ilvl="0" w:tplc="4978C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445D6"/>
    <w:multiLevelType w:val="hybridMultilevel"/>
    <w:tmpl w:val="BA0E25A8"/>
    <w:lvl w:ilvl="0" w:tplc="4978C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A240F"/>
    <w:multiLevelType w:val="hybridMultilevel"/>
    <w:tmpl w:val="D68EA6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3B2ADD"/>
    <w:multiLevelType w:val="hybridMultilevel"/>
    <w:tmpl w:val="59684E0C"/>
    <w:lvl w:ilvl="0" w:tplc="4978C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E4CF3"/>
    <w:multiLevelType w:val="hybridMultilevel"/>
    <w:tmpl w:val="BA0E25A8"/>
    <w:lvl w:ilvl="0" w:tplc="4978C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B5817"/>
    <w:multiLevelType w:val="hybridMultilevel"/>
    <w:tmpl w:val="648498B0"/>
    <w:lvl w:ilvl="0" w:tplc="2D1864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1"/>
  </w:num>
  <w:num w:numId="7">
    <w:abstractNumId w:val="10"/>
  </w:num>
  <w:num w:numId="8">
    <w:abstractNumId w:val="0"/>
  </w:num>
  <w:num w:numId="9">
    <w:abstractNumId w:val="9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  <w:odso/>
  </w:mailMerge>
  <w:defaultTabStop w:val="708"/>
  <w:hyphenationZone w:val="425"/>
  <w:drawingGridHorizontalSpacing w:val="181"/>
  <w:drawingGridVerticalSpacing w:val="181"/>
  <w:doNotUseMarginsForDrawingGridOrigin/>
  <w:drawingGridHorizontalOrigin w:val="567"/>
  <w:drawingGridVerticalOrigin w:val="567"/>
  <w:characterSpacingControl w:val="doNotCompress"/>
  <w:hdrShapeDefaults>
    <o:shapedefaults v:ext="edit" spidmax="35841">
      <o:colormru v:ext="edit" colors="#ffc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D5"/>
    <w:rsid w:val="000011F3"/>
    <w:rsid w:val="00003A6F"/>
    <w:rsid w:val="000114F7"/>
    <w:rsid w:val="00011D01"/>
    <w:rsid w:val="00015E74"/>
    <w:rsid w:val="0001739E"/>
    <w:rsid w:val="000173A0"/>
    <w:rsid w:val="000200EF"/>
    <w:rsid w:val="0002151E"/>
    <w:rsid w:val="000340C9"/>
    <w:rsid w:val="00036C44"/>
    <w:rsid w:val="00037A46"/>
    <w:rsid w:val="00060E58"/>
    <w:rsid w:val="000667A7"/>
    <w:rsid w:val="00071885"/>
    <w:rsid w:val="00071CF4"/>
    <w:rsid w:val="00071E97"/>
    <w:rsid w:val="00074CF1"/>
    <w:rsid w:val="0007610D"/>
    <w:rsid w:val="00077D2A"/>
    <w:rsid w:val="000869FE"/>
    <w:rsid w:val="00086DA2"/>
    <w:rsid w:val="00090A08"/>
    <w:rsid w:val="00092ADE"/>
    <w:rsid w:val="00092E6B"/>
    <w:rsid w:val="00093245"/>
    <w:rsid w:val="00093E21"/>
    <w:rsid w:val="00096AA1"/>
    <w:rsid w:val="000A5D03"/>
    <w:rsid w:val="000A7207"/>
    <w:rsid w:val="000B018D"/>
    <w:rsid w:val="000B1C09"/>
    <w:rsid w:val="000B3ABF"/>
    <w:rsid w:val="000B3EAA"/>
    <w:rsid w:val="000B481B"/>
    <w:rsid w:val="000C0DAE"/>
    <w:rsid w:val="000C103D"/>
    <w:rsid w:val="000C1D7B"/>
    <w:rsid w:val="000C4324"/>
    <w:rsid w:val="000C5998"/>
    <w:rsid w:val="000C6ED7"/>
    <w:rsid w:val="000C7CDF"/>
    <w:rsid w:val="000D32EA"/>
    <w:rsid w:val="000D36F6"/>
    <w:rsid w:val="000E1FDE"/>
    <w:rsid w:val="000E2087"/>
    <w:rsid w:val="000E5DC0"/>
    <w:rsid w:val="000F301B"/>
    <w:rsid w:val="000F4459"/>
    <w:rsid w:val="000F72F1"/>
    <w:rsid w:val="00100FB7"/>
    <w:rsid w:val="00105516"/>
    <w:rsid w:val="00105EED"/>
    <w:rsid w:val="001062D6"/>
    <w:rsid w:val="00112A2B"/>
    <w:rsid w:val="00113D6B"/>
    <w:rsid w:val="00114410"/>
    <w:rsid w:val="00116269"/>
    <w:rsid w:val="0011646F"/>
    <w:rsid w:val="00116790"/>
    <w:rsid w:val="00116CBF"/>
    <w:rsid w:val="00120507"/>
    <w:rsid w:val="001219E1"/>
    <w:rsid w:val="00131801"/>
    <w:rsid w:val="00135F5E"/>
    <w:rsid w:val="001421CA"/>
    <w:rsid w:val="00146745"/>
    <w:rsid w:val="0015338E"/>
    <w:rsid w:val="00153A4E"/>
    <w:rsid w:val="001563C1"/>
    <w:rsid w:val="00156483"/>
    <w:rsid w:val="00161E33"/>
    <w:rsid w:val="00163CE0"/>
    <w:rsid w:val="00165469"/>
    <w:rsid w:val="00165616"/>
    <w:rsid w:val="001724D7"/>
    <w:rsid w:val="00181A7F"/>
    <w:rsid w:val="00181FC8"/>
    <w:rsid w:val="00182666"/>
    <w:rsid w:val="00183909"/>
    <w:rsid w:val="0018398C"/>
    <w:rsid w:val="00184489"/>
    <w:rsid w:val="0018458A"/>
    <w:rsid w:val="00192649"/>
    <w:rsid w:val="001942D1"/>
    <w:rsid w:val="001952CD"/>
    <w:rsid w:val="0019554F"/>
    <w:rsid w:val="001962F8"/>
    <w:rsid w:val="001A13FF"/>
    <w:rsid w:val="001A1E56"/>
    <w:rsid w:val="001A22D9"/>
    <w:rsid w:val="001A3BE4"/>
    <w:rsid w:val="001A3EDF"/>
    <w:rsid w:val="001A5F2A"/>
    <w:rsid w:val="001A74A4"/>
    <w:rsid w:val="001B5599"/>
    <w:rsid w:val="001B7E5B"/>
    <w:rsid w:val="001C37F1"/>
    <w:rsid w:val="001C6DFE"/>
    <w:rsid w:val="001D3BC0"/>
    <w:rsid w:val="001D4A85"/>
    <w:rsid w:val="001E272A"/>
    <w:rsid w:val="001E2C57"/>
    <w:rsid w:val="001E2CB5"/>
    <w:rsid w:val="001E6C94"/>
    <w:rsid w:val="001E6EBB"/>
    <w:rsid w:val="001E71EA"/>
    <w:rsid w:val="001E7266"/>
    <w:rsid w:val="001F279A"/>
    <w:rsid w:val="002007E6"/>
    <w:rsid w:val="002011EB"/>
    <w:rsid w:val="002045E3"/>
    <w:rsid w:val="0021254A"/>
    <w:rsid w:val="00213D0B"/>
    <w:rsid w:val="002141B9"/>
    <w:rsid w:val="00217213"/>
    <w:rsid w:val="00217C08"/>
    <w:rsid w:val="00220AEF"/>
    <w:rsid w:val="00221CC2"/>
    <w:rsid w:val="002237F3"/>
    <w:rsid w:val="002255CF"/>
    <w:rsid w:val="002258BE"/>
    <w:rsid w:val="00227FFC"/>
    <w:rsid w:val="002326A2"/>
    <w:rsid w:val="00233299"/>
    <w:rsid w:val="00233B5D"/>
    <w:rsid w:val="0023527A"/>
    <w:rsid w:val="002361F9"/>
    <w:rsid w:val="00237C0B"/>
    <w:rsid w:val="00240ABD"/>
    <w:rsid w:val="00243244"/>
    <w:rsid w:val="0024419B"/>
    <w:rsid w:val="002548B0"/>
    <w:rsid w:val="00257DB8"/>
    <w:rsid w:val="00260D49"/>
    <w:rsid w:val="00263C51"/>
    <w:rsid w:val="00264465"/>
    <w:rsid w:val="00281642"/>
    <w:rsid w:val="00281AB7"/>
    <w:rsid w:val="00283BBB"/>
    <w:rsid w:val="00284C2E"/>
    <w:rsid w:val="002931C1"/>
    <w:rsid w:val="00295173"/>
    <w:rsid w:val="00297061"/>
    <w:rsid w:val="00297F15"/>
    <w:rsid w:val="002A092B"/>
    <w:rsid w:val="002A26B2"/>
    <w:rsid w:val="002A6D62"/>
    <w:rsid w:val="002B17DA"/>
    <w:rsid w:val="002B1F4B"/>
    <w:rsid w:val="002B2897"/>
    <w:rsid w:val="002B2A0B"/>
    <w:rsid w:val="002C66C1"/>
    <w:rsid w:val="002C6806"/>
    <w:rsid w:val="002D179A"/>
    <w:rsid w:val="002D5502"/>
    <w:rsid w:val="002E4343"/>
    <w:rsid w:val="002F1FF1"/>
    <w:rsid w:val="0030104D"/>
    <w:rsid w:val="00301A36"/>
    <w:rsid w:val="00303027"/>
    <w:rsid w:val="003067E4"/>
    <w:rsid w:val="00307EBE"/>
    <w:rsid w:val="003100CB"/>
    <w:rsid w:val="00311064"/>
    <w:rsid w:val="003120F2"/>
    <w:rsid w:val="00313B03"/>
    <w:rsid w:val="00314C48"/>
    <w:rsid w:val="00315226"/>
    <w:rsid w:val="003158B2"/>
    <w:rsid w:val="00324CB7"/>
    <w:rsid w:val="00324DCE"/>
    <w:rsid w:val="0033304A"/>
    <w:rsid w:val="00333D5C"/>
    <w:rsid w:val="003341CC"/>
    <w:rsid w:val="00334A5C"/>
    <w:rsid w:val="00334B36"/>
    <w:rsid w:val="00334BA9"/>
    <w:rsid w:val="00336802"/>
    <w:rsid w:val="00340D30"/>
    <w:rsid w:val="003420D2"/>
    <w:rsid w:val="00342FDC"/>
    <w:rsid w:val="00346023"/>
    <w:rsid w:val="00354F12"/>
    <w:rsid w:val="003558EF"/>
    <w:rsid w:val="00357E18"/>
    <w:rsid w:val="003657BE"/>
    <w:rsid w:val="003713ED"/>
    <w:rsid w:val="00372A67"/>
    <w:rsid w:val="00375433"/>
    <w:rsid w:val="00381B69"/>
    <w:rsid w:val="00386A81"/>
    <w:rsid w:val="003918E7"/>
    <w:rsid w:val="00391F4F"/>
    <w:rsid w:val="003977AF"/>
    <w:rsid w:val="003A1843"/>
    <w:rsid w:val="003A2FA9"/>
    <w:rsid w:val="003A7493"/>
    <w:rsid w:val="003B5241"/>
    <w:rsid w:val="003B5572"/>
    <w:rsid w:val="003B6AB7"/>
    <w:rsid w:val="003C07B6"/>
    <w:rsid w:val="003C59DD"/>
    <w:rsid w:val="003C709F"/>
    <w:rsid w:val="003D7BFA"/>
    <w:rsid w:val="003E3E3F"/>
    <w:rsid w:val="003F0DD5"/>
    <w:rsid w:val="003F497F"/>
    <w:rsid w:val="003F4D31"/>
    <w:rsid w:val="003F624E"/>
    <w:rsid w:val="00400AEF"/>
    <w:rsid w:val="004038FD"/>
    <w:rsid w:val="0040502F"/>
    <w:rsid w:val="0040538C"/>
    <w:rsid w:val="00406E2B"/>
    <w:rsid w:val="00420FB6"/>
    <w:rsid w:val="00424C2E"/>
    <w:rsid w:val="0042501C"/>
    <w:rsid w:val="004265D1"/>
    <w:rsid w:val="00427D57"/>
    <w:rsid w:val="00427FB5"/>
    <w:rsid w:val="00431313"/>
    <w:rsid w:val="0043307C"/>
    <w:rsid w:val="00436C13"/>
    <w:rsid w:val="00437646"/>
    <w:rsid w:val="00447202"/>
    <w:rsid w:val="00447637"/>
    <w:rsid w:val="00450BC0"/>
    <w:rsid w:val="004601BB"/>
    <w:rsid w:val="004612BA"/>
    <w:rsid w:val="004673CA"/>
    <w:rsid w:val="00467A16"/>
    <w:rsid w:val="00470FD7"/>
    <w:rsid w:val="00477435"/>
    <w:rsid w:val="00480A7C"/>
    <w:rsid w:val="00486D3C"/>
    <w:rsid w:val="00490B50"/>
    <w:rsid w:val="004A05AB"/>
    <w:rsid w:val="004A13CF"/>
    <w:rsid w:val="004A3046"/>
    <w:rsid w:val="004A4705"/>
    <w:rsid w:val="004A7CD6"/>
    <w:rsid w:val="004B185C"/>
    <w:rsid w:val="004C3EF4"/>
    <w:rsid w:val="004C3F69"/>
    <w:rsid w:val="004C40FB"/>
    <w:rsid w:val="004C547A"/>
    <w:rsid w:val="004C593A"/>
    <w:rsid w:val="004D1987"/>
    <w:rsid w:val="004D2F37"/>
    <w:rsid w:val="004D4751"/>
    <w:rsid w:val="004D5B4E"/>
    <w:rsid w:val="004E1C77"/>
    <w:rsid w:val="004E5D7C"/>
    <w:rsid w:val="004E7DD2"/>
    <w:rsid w:val="004F1F2C"/>
    <w:rsid w:val="00500A03"/>
    <w:rsid w:val="00501457"/>
    <w:rsid w:val="00510081"/>
    <w:rsid w:val="0051312F"/>
    <w:rsid w:val="00513366"/>
    <w:rsid w:val="00524043"/>
    <w:rsid w:val="005302D5"/>
    <w:rsid w:val="00532FBA"/>
    <w:rsid w:val="00534687"/>
    <w:rsid w:val="00536582"/>
    <w:rsid w:val="0053731B"/>
    <w:rsid w:val="00537AF4"/>
    <w:rsid w:val="00542435"/>
    <w:rsid w:val="00544CDB"/>
    <w:rsid w:val="00546666"/>
    <w:rsid w:val="0054743E"/>
    <w:rsid w:val="00547619"/>
    <w:rsid w:val="00550D17"/>
    <w:rsid w:val="00551BBD"/>
    <w:rsid w:val="00553BA2"/>
    <w:rsid w:val="00554FD1"/>
    <w:rsid w:val="0055759C"/>
    <w:rsid w:val="00557B2C"/>
    <w:rsid w:val="0056138A"/>
    <w:rsid w:val="00562288"/>
    <w:rsid w:val="00572CA4"/>
    <w:rsid w:val="005746FB"/>
    <w:rsid w:val="0057586C"/>
    <w:rsid w:val="00577A7C"/>
    <w:rsid w:val="00580EFE"/>
    <w:rsid w:val="00582348"/>
    <w:rsid w:val="00587383"/>
    <w:rsid w:val="0059067E"/>
    <w:rsid w:val="005950A6"/>
    <w:rsid w:val="00595907"/>
    <w:rsid w:val="00595D65"/>
    <w:rsid w:val="0059779C"/>
    <w:rsid w:val="005978B9"/>
    <w:rsid w:val="005A3D6A"/>
    <w:rsid w:val="005A4EAF"/>
    <w:rsid w:val="005A7A51"/>
    <w:rsid w:val="005B69AE"/>
    <w:rsid w:val="005B7D93"/>
    <w:rsid w:val="005C5B15"/>
    <w:rsid w:val="005D5A8D"/>
    <w:rsid w:val="005E1559"/>
    <w:rsid w:val="005E3075"/>
    <w:rsid w:val="005E7925"/>
    <w:rsid w:val="005E7BB6"/>
    <w:rsid w:val="005F603C"/>
    <w:rsid w:val="0060338A"/>
    <w:rsid w:val="00603B86"/>
    <w:rsid w:val="00610445"/>
    <w:rsid w:val="00611E1D"/>
    <w:rsid w:val="0061241F"/>
    <w:rsid w:val="00616D84"/>
    <w:rsid w:val="00625BF8"/>
    <w:rsid w:val="00626332"/>
    <w:rsid w:val="00634E01"/>
    <w:rsid w:val="0064084A"/>
    <w:rsid w:val="006410FB"/>
    <w:rsid w:val="00641A89"/>
    <w:rsid w:val="00645906"/>
    <w:rsid w:val="00646D93"/>
    <w:rsid w:val="00646FEE"/>
    <w:rsid w:val="00651BA6"/>
    <w:rsid w:val="00653C92"/>
    <w:rsid w:val="00654563"/>
    <w:rsid w:val="00655CA0"/>
    <w:rsid w:val="006612EE"/>
    <w:rsid w:val="006621D0"/>
    <w:rsid w:val="00664DA7"/>
    <w:rsid w:val="0066561B"/>
    <w:rsid w:val="00676950"/>
    <w:rsid w:val="00676D87"/>
    <w:rsid w:val="00677C3F"/>
    <w:rsid w:val="006825C2"/>
    <w:rsid w:val="00686B4E"/>
    <w:rsid w:val="006900A8"/>
    <w:rsid w:val="00693AF6"/>
    <w:rsid w:val="00694AC7"/>
    <w:rsid w:val="006A5C29"/>
    <w:rsid w:val="006A7D56"/>
    <w:rsid w:val="006B2298"/>
    <w:rsid w:val="006C15E3"/>
    <w:rsid w:val="006C547F"/>
    <w:rsid w:val="006C6485"/>
    <w:rsid w:val="006D0B2E"/>
    <w:rsid w:val="006D206D"/>
    <w:rsid w:val="006D4C90"/>
    <w:rsid w:val="006E0A41"/>
    <w:rsid w:val="006F2692"/>
    <w:rsid w:val="00701F27"/>
    <w:rsid w:val="00702944"/>
    <w:rsid w:val="00703BA1"/>
    <w:rsid w:val="00704560"/>
    <w:rsid w:val="00704966"/>
    <w:rsid w:val="00707395"/>
    <w:rsid w:val="00712878"/>
    <w:rsid w:val="007140D2"/>
    <w:rsid w:val="0071674A"/>
    <w:rsid w:val="00723310"/>
    <w:rsid w:val="00724287"/>
    <w:rsid w:val="00725654"/>
    <w:rsid w:val="00731735"/>
    <w:rsid w:val="00741FC6"/>
    <w:rsid w:val="00744FD2"/>
    <w:rsid w:val="0075265C"/>
    <w:rsid w:val="00753FDB"/>
    <w:rsid w:val="00754BCA"/>
    <w:rsid w:val="0075675F"/>
    <w:rsid w:val="00756F1D"/>
    <w:rsid w:val="007570B5"/>
    <w:rsid w:val="00760625"/>
    <w:rsid w:val="00760E77"/>
    <w:rsid w:val="0076290A"/>
    <w:rsid w:val="00764D11"/>
    <w:rsid w:val="007662B2"/>
    <w:rsid w:val="0076754C"/>
    <w:rsid w:val="007714FE"/>
    <w:rsid w:val="00773B31"/>
    <w:rsid w:val="007764D9"/>
    <w:rsid w:val="00776E47"/>
    <w:rsid w:val="00780DF7"/>
    <w:rsid w:val="00781970"/>
    <w:rsid w:val="00782252"/>
    <w:rsid w:val="0078613C"/>
    <w:rsid w:val="00790BB5"/>
    <w:rsid w:val="007915A1"/>
    <w:rsid w:val="007940A4"/>
    <w:rsid w:val="00794117"/>
    <w:rsid w:val="007A77E2"/>
    <w:rsid w:val="007A7FBF"/>
    <w:rsid w:val="007B0795"/>
    <w:rsid w:val="007B2AAC"/>
    <w:rsid w:val="007B51AD"/>
    <w:rsid w:val="007B62C6"/>
    <w:rsid w:val="007C3C9D"/>
    <w:rsid w:val="007D0BB6"/>
    <w:rsid w:val="007D3A8B"/>
    <w:rsid w:val="007D5257"/>
    <w:rsid w:val="007E5B20"/>
    <w:rsid w:val="007F1BB7"/>
    <w:rsid w:val="007F22DA"/>
    <w:rsid w:val="007F2F0D"/>
    <w:rsid w:val="007F4F7B"/>
    <w:rsid w:val="00811349"/>
    <w:rsid w:val="00812310"/>
    <w:rsid w:val="00812739"/>
    <w:rsid w:val="00824BC5"/>
    <w:rsid w:val="008304D8"/>
    <w:rsid w:val="00830A3B"/>
    <w:rsid w:val="0083160D"/>
    <w:rsid w:val="00832467"/>
    <w:rsid w:val="008364CF"/>
    <w:rsid w:val="00837321"/>
    <w:rsid w:val="00843633"/>
    <w:rsid w:val="0084709C"/>
    <w:rsid w:val="008518A4"/>
    <w:rsid w:val="00852F5A"/>
    <w:rsid w:val="00853872"/>
    <w:rsid w:val="00854078"/>
    <w:rsid w:val="00855C9E"/>
    <w:rsid w:val="008576A4"/>
    <w:rsid w:val="0086281E"/>
    <w:rsid w:val="008727F4"/>
    <w:rsid w:val="00880A59"/>
    <w:rsid w:val="008823A5"/>
    <w:rsid w:val="0089165A"/>
    <w:rsid w:val="00893646"/>
    <w:rsid w:val="008A018B"/>
    <w:rsid w:val="008A1BD6"/>
    <w:rsid w:val="008A567A"/>
    <w:rsid w:val="008A5A02"/>
    <w:rsid w:val="008B1568"/>
    <w:rsid w:val="008B2EB5"/>
    <w:rsid w:val="008B591D"/>
    <w:rsid w:val="008B748D"/>
    <w:rsid w:val="008B7AB3"/>
    <w:rsid w:val="008C0816"/>
    <w:rsid w:val="008C091D"/>
    <w:rsid w:val="008C2265"/>
    <w:rsid w:val="008C360C"/>
    <w:rsid w:val="008C60C1"/>
    <w:rsid w:val="008D014D"/>
    <w:rsid w:val="008D1146"/>
    <w:rsid w:val="008D5999"/>
    <w:rsid w:val="008D72FA"/>
    <w:rsid w:val="008E0057"/>
    <w:rsid w:val="008E0192"/>
    <w:rsid w:val="008E18C0"/>
    <w:rsid w:val="008E2860"/>
    <w:rsid w:val="008F25F1"/>
    <w:rsid w:val="008F3EEA"/>
    <w:rsid w:val="008F6911"/>
    <w:rsid w:val="009044EF"/>
    <w:rsid w:val="0091123C"/>
    <w:rsid w:val="0091470F"/>
    <w:rsid w:val="009202F4"/>
    <w:rsid w:val="00933007"/>
    <w:rsid w:val="0093768E"/>
    <w:rsid w:val="00941A63"/>
    <w:rsid w:val="009427ED"/>
    <w:rsid w:val="00943FCB"/>
    <w:rsid w:val="00945A4B"/>
    <w:rsid w:val="00953122"/>
    <w:rsid w:val="00955EAE"/>
    <w:rsid w:val="00956548"/>
    <w:rsid w:val="00961E75"/>
    <w:rsid w:val="00962BCA"/>
    <w:rsid w:val="0096377D"/>
    <w:rsid w:val="0096520D"/>
    <w:rsid w:val="0097292F"/>
    <w:rsid w:val="00973369"/>
    <w:rsid w:val="009742C4"/>
    <w:rsid w:val="00975D75"/>
    <w:rsid w:val="0098610B"/>
    <w:rsid w:val="00990D31"/>
    <w:rsid w:val="00995615"/>
    <w:rsid w:val="0099700C"/>
    <w:rsid w:val="009979F6"/>
    <w:rsid w:val="009A01F7"/>
    <w:rsid w:val="009A283C"/>
    <w:rsid w:val="009A2BC7"/>
    <w:rsid w:val="009A2C0F"/>
    <w:rsid w:val="009A4113"/>
    <w:rsid w:val="009B268B"/>
    <w:rsid w:val="009B39F0"/>
    <w:rsid w:val="009B4EA1"/>
    <w:rsid w:val="009B7591"/>
    <w:rsid w:val="009C210D"/>
    <w:rsid w:val="009C5780"/>
    <w:rsid w:val="009C6603"/>
    <w:rsid w:val="009C787E"/>
    <w:rsid w:val="009D3BE3"/>
    <w:rsid w:val="009D7375"/>
    <w:rsid w:val="009D7F53"/>
    <w:rsid w:val="009E17B0"/>
    <w:rsid w:val="009E2647"/>
    <w:rsid w:val="009E42FF"/>
    <w:rsid w:val="009E5C10"/>
    <w:rsid w:val="009E661C"/>
    <w:rsid w:val="009F097C"/>
    <w:rsid w:val="009F1BDC"/>
    <w:rsid w:val="009F3872"/>
    <w:rsid w:val="009F5B7C"/>
    <w:rsid w:val="009F6C58"/>
    <w:rsid w:val="00A023A0"/>
    <w:rsid w:val="00A028F2"/>
    <w:rsid w:val="00A0344D"/>
    <w:rsid w:val="00A04F53"/>
    <w:rsid w:val="00A05F7A"/>
    <w:rsid w:val="00A07F99"/>
    <w:rsid w:val="00A12009"/>
    <w:rsid w:val="00A13120"/>
    <w:rsid w:val="00A13DF7"/>
    <w:rsid w:val="00A20EA7"/>
    <w:rsid w:val="00A21B7C"/>
    <w:rsid w:val="00A21CF7"/>
    <w:rsid w:val="00A23BF9"/>
    <w:rsid w:val="00A2500C"/>
    <w:rsid w:val="00A26F79"/>
    <w:rsid w:val="00A2715D"/>
    <w:rsid w:val="00A319FA"/>
    <w:rsid w:val="00A354BB"/>
    <w:rsid w:val="00A37781"/>
    <w:rsid w:val="00A37C9A"/>
    <w:rsid w:val="00A406F4"/>
    <w:rsid w:val="00A444E4"/>
    <w:rsid w:val="00A4601A"/>
    <w:rsid w:val="00A46192"/>
    <w:rsid w:val="00A57E95"/>
    <w:rsid w:val="00A65135"/>
    <w:rsid w:val="00A65770"/>
    <w:rsid w:val="00A6590E"/>
    <w:rsid w:val="00A66ABE"/>
    <w:rsid w:val="00A70D5D"/>
    <w:rsid w:val="00A70D66"/>
    <w:rsid w:val="00A70F69"/>
    <w:rsid w:val="00A80502"/>
    <w:rsid w:val="00A83774"/>
    <w:rsid w:val="00A83DF8"/>
    <w:rsid w:val="00A84DA7"/>
    <w:rsid w:val="00A852C2"/>
    <w:rsid w:val="00A872A2"/>
    <w:rsid w:val="00A92F4A"/>
    <w:rsid w:val="00A942E9"/>
    <w:rsid w:val="00A94C43"/>
    <w:rsid w:val="00A9549A"/>
    <w:rsid w:val="00A954FE"/>
    <w:rsid w:val="00A96338"/>
    <w:rsid w:val="00A96465"/>
    <w:rsid w:val="00AA0FED"/>
    <w:rsid w:val="00AA307E"/>
    <w:rsid w:val="00AA605F"/>
    <w:rsid w:val="00AA630B"/>
    <w:rsid w:val="00AA69D1"/>
    <w:rsid w:val="00AB2648"/>
    <w:rsid w:val="00AB4431"/>
    <w:rsid w:val="00AC626F"/>
    <w:rsid w:val="00AD1FDB"/>
    <w:rsid w:val="00AD5E94"/>
    <w:rsid w:val="00AD71A0"/>
    <w:rsid w:val="00AD7274"/>
    <w:rsid w:val="00AF13EA"/>
    <w:rsid w:val="00AF318D"/>
    <w:rsid w:val="00AF7279"/>
    <w:rsid w:val="00B00B77"/>
    <w:rsid w:val="00B043F4"/>
    <w:rsid w:val="00B061DF"/>
    <w:rsid w:val="00B06DDF"/>
    <w:rsid w:val="00B1023F"/>
    <w:rsid w:val="00B117CB"/>
    <w:rsid w:val="00B15609"/>
    <w:rsid w:val="00B17655"/>
    <w:rsid w:val="00B3066C"/>
    <w:rsid w:val="00B33AEC"/>
    <w:rsid w:val="00B40A22"/>
    <w:rsid w:val="00B4553E"/>
    <w:rsid w:val="00B536B7"/>
    <w:rsid w:val="00B62E18"/>
    <w:rsid w:val="00B6452D"/>
    <w:rsid w:val="00B66E3A"/>
    <w:rsid w:val="00B716EE"/>
    <w:rsid w:val="00B738EF"/>
    <w:rsid w:val="00B74F98"/>
    <w:rsid w:val="00B76EA6"/>
    <w:rsid w:val="00B813C6"/>
    <w:rsid w:val="00B84307"/>
    <w:rsid w:val="00B84C7C"/>
    <w:rsid w:val="00B87717"/>
    <w:rsid w:val="00B91DA2"/>
    <w:rsid w:val="00B95D92"/>
    <w:rsid w:val="00B967EB"/>
    <w:rsid w:val="00B96B9B"/>
    <w:rsid w:val="00B977E0"/>
    <w:rsid w:val="00BA1434"/>
    <w:rsid w:val="00BA1EE9"/>
    <w:rsid w:val="00BA3145"/>
    <w:rsid w:val="00BA722C"/>
    <w:rsid w:val="00BA798C"/>
    <w:rsid w:val="00BB0667"/>
    <w:rsid w:val="00BB0C39"/>
    <w:rsid w:val="00BB2CDD"/>
    <w:rsid w:val="00BB441C"/>
    <w:rsid w:val="00BB4B2D"/>
    <w:rsid w:val="00BC2223"/>
    <w:rsid w:val="00BC4418"/>
    <w:rsid w:val="00BC554A"/>
    <w:rsid w:val="00BC7CB6"/>
    <w:rsid w:val="00BD163D"/>
    <w:rsid w:val="00BD211F"/>
    <w:rsid w:val="00BD46D3"/>
    <w:rsid w:val="00BD50C8"/>
    <w:rsid w:val="00BE24B8"/>
    <w:rsid w:val="00BE2837"/>
    <w:rsid w:val="00BE2A46"/>
    <w:rsid w:val="00BE4675"/>
    <w:rsid w:val="00BE4962"/>
    <w:rsid w:val="00BE5BFB"/>
    <w:rsid w:val="00BE7363"/>
    <w:rsid w:val="00BF0374"/>
    <w:rsid w:val="00BF0D5B"/>
    <w:rsid w:val="00BF204D"/>
    <w:rsid w:val="00BF4DD9"/>
    <w:rsid w:val="00BF7EA6"/>
    <w:rsid w:val="00C00079"/>
    <w:rsid w:val="00C023C3"/>
    <w:rsid w:val="00C10401"/>
    <w:rsid w:val="00C16A5F"/>
    <w:rsid w:val="00C17880"/>
    <w:rsid w:val="00C17891"/>
    <w:rsid w:val="00C22E3E"/>
    <w:rsid w:val="00C2318B"/>
    <w:rsid w:val="00C243B5"/>
    <w:rsid w:val="00C30E4B"/>
    <w:rsid w:val="00C34A35"/>
    <w:rsid w:val="00C3746E"/>
    <w:rsid w:val="00C41575"/>
    <w:rsid w:val="00C43B77"/>
    <w:rsid w:val="00C65F05"/>
    <w:rsid w:val="00C80367"/>
    <w:rsid w:val="00C81F9A"/>
    <w:rsid w:val="00C8293C"/>
    <w:rsid w:val="00C84B26"/>
    <w:rsid w:val="00C84F07"/>
    <w:rsid w:val="00C908B2"/>
    <w:rsid w:val="00C946C0"/>
    <w:rsid w:val="00C95180"/>
    <w:rsid w:val="00C96AA6"/>
    <w:rsid w:val="00CA1BAA"/>
    <w:rsid w:val="00CA3BFA"/>
    <w:rsid w:val="00CA427B"/>
    <w:rsid w:val="00CA7786"/>
    <w:rsid w:val="00CB3F0E"/>
    <w:rsid w:val="00CB56E0"/>
    <w:rsid w:val="00CB6AD7"/>
    <w:rsid w:val="00CC1891"/>
    <w:rsid w:val="00CC4673"/>
    <w:rsid w:val="00CC4A73"/>
    <w:rsid w:val="00CD1206"/>
    <w:rsid w:val="00CD1818"/>
    <w:rsid w:val="00CD28DB"/>
    <w:rsid w:val="00CD6EE0"/>
    <w:rsid w:val="00CF0695"/>
    <w:rsid w:val="00CF3020"/>
    <w:rsid w:val="00CF4302"/>
    <w:rsid w:val="00CF53C8"/>
    <w:rsid w:val="00D01912"/>
    <w:rsid w:val="00D01C73"/>
    <w:rsid w:val="00D06C2E"/>
    <w:rsid w:val="00D10919"/>
    <w:rsid w:val="00D1198F"/>
    <w:rsid w:val="00D11C41"/>
    <w:rsid w:val="00D126B6"/>
    <w:rsid w:val="00D1497D"/>
    <w:rsid w:val="00D21CB9"/>
    <w:rsid w:val="00D22207"/>
    <w:rsid w:val="00D22C2D"/>
    <w:rsid w:val="00D32587"/>
    <w:rsid w:val="00D3291A"/>
    <w:rsid w:val="00D33AA9"/>
    <w:rsid w:val="00D543B7"/>
    <w:rsid w:val="00D54469"/>
    <w:rsid w:val="00D637E5"/>
    <w:rsid w:val="00D63852"/>
    <w:rsid w:val="00D64B38"/>
    <w:rsid w:val="00D6551E"/>
    <w:rsid w:val="00D7057A"/>
    <w:rsid w:val="00D74FBC"/>
    <w:rsid w:val="00D75E83"/>
    <w:rsid w:val="00D80029"/>
    <w:rsid w:val="00D83754"/>
    <w:rsid w:val="00D8531B"/>
    <w:rsid w:val="00D853FF"/>
    <w:rsid w:val="00D86930"/>
    <w:rsid w:val="00D916FD"/>
    <w:rsid w:val="00D94F6C"/>
    <w:rsid w:val="00D952BF"/>
    <w:rsid w:val="00DA5E00"/>
    <w:rsid w:val="00DB01CE"/>
    <w:rsid w:val="00DB1945"/>
    <w:rsid w:val="00DB2E77"/>
    <w:rsid w:val="00DB46C2"/>
    <w:rsid w:val="00DB4B39"/>
    <w:rsid w:val="00DB7520"/>
    <w:rsid w:val="00DB7880"/>
    <w:rsid w:val="00DC0516"/>
    <w:rsid w:val="00DC3A70"/>
    <w:rsid w:val="00DC50DD"/>
    <w:rsid w:val="00DC77C1"/>
    <w:rsid w:val="00DD094C"/>
    <w:rsid w:val="00DD4AB6"/>
    <w:rsid w:val="00DE093A"/>
    <w:rsid w:val="00DF0A68"/>
    <w:rsid w:val="00DF783B"/>
    <w:rsid w:val="00E0048F"/>
    <w:rsid w:val="00E00E38"/>
    <w:rsid w:val="00E05A9A"/>
    <w:rsid w:val="00E10FB1"/>
    <w:rsid w:val="00E11BE4"/>
    <w:rsid w:val="00E13884"/>
    <w:rsid w:val="00E17C83"/>
    <w:rsid w:val="00E23548"/>
    <w:rsid w:val="00E23A07"/>
    <w:rsid w:val="00E23B62"/>
    <w:rsid w:val="00E25BDE"/>
    <w:rsid w:val="00E26B94"/>
    <w:rsid w:val="00E319F6"/>
    <w:rsid w:val="00E33B88"/>
    <w:rsid w:val="00E33F50"/>
    <w:rsid w:val="00E34841"/>
    <w:rsid w:val="00E3598F"/>
    <w:rsid w:val="00E43224"/>
    <w:rsid w:val="00E45AB4"/>
    <w:rsid w:val="00E52C1C"/>
    <w:rsid w:val="00E56F8E"/>
    <w:rsid w:val="00E614AF"/>
    <w:rsid w:val="00E66390"/>
    <w:rsid w:val="00E67E34"/>
    <w:rsid w:val="00E714F3"/>
    <w:rsid w:val="00E864C9"/>
    <w:rsid w:val="00E92692"/>
    <w:rsid w:val="00E95498"/>
    <w:rsid w:val="00E95B1D"/>
    <w:rsid w:val="00EA0C9E"/>
    <w:rsid w:val="00EA708D"/>
    <w:rsid w:val="00EA7CC4"/>
    <w:rsid w:val="00EB27BF"/>
    <w:rsid w:val="00EB2C3C"/>
    <w:rsid w:val="00EB7916"/>
    <w:rsid w:val="00EC267B"/>
    <w:rsid w:val="00EC7BAC"/>
    <w:rsid w:val="00ED3455"/>
    <w:rsid w:val="00ED3FFF"/>
    <w:rsid w:val="00ED5243"/>
    <w:rsid w:val="00ED5C7C"/>
    <w:rsid w:val="00ED797D"/>
    <w:rsid w:val="00EE2169"/>
    <w:rsid w:val="00EE3843"/>
    <w:rsid w:val="00EE74DF"/>
    <w:rsid w:val="00EF086A"/>
    <w:rsid w:val="00EF6A9F"/>
    <w:rsid w:val="00F018CC"/>
    <w:rsid w:val="00F02391"/>
    <w:rsid w:val="00F03462"/>
    <w:rsid w:val="00F04308"/>
    <w:rsid w:val="00F05113"/>
    <w:rsid w:val="00F1609A"/>
    <w:rsid w:val="00F1631C"/>
    <w:rsid w:val="00F163CC"/>
    <w:rsid w:val="00F168E3"/>
    <w:rsid w:val="00F2093A"/>
    <w:rsid w:val="00F20A07"/>
    <w:rsid w:val="00F308A1"/>
    <w:rsid w:val="00F33CFA"/>
    <w:rsid w:val="00F409ED"/>
    <w:rsid w:val="00F41FE4"/>
    <w:rsid w:val="00F4447C"/>
    <w:rsid w:val="00F445D8"/>
    <w:rsid w:val="00F46F0B"/>
    <w:rsid w:val="00F473F4"/>
    <w:rsid w:val="00F506B5"/>
    <w:rsid w:val="00F524E0"/>
    <w:rsid w:val="00F55BF8"/>
    <w:rsid w:val="00F56E84"/>
    <w:rsid w:val="00F6091C"/>
    <w:rsid w:val="00F617A1"/>
    <w:rsid w:val="00F64667"/>
    <w:rsid w:val="00F64731"/>
    <w:rsid w:val="00F65657"/>
    <w:rsid w:val="00F67080"/>
    <w:rsid w:val="00F6741A"/>
    <w:rsid w:val="00F70136"/>
    <w:rsid w:val="00F71894"/>
    <w:rsid w:val="00F7633B"/>
    <w:rsid w:val="00F766A5"/>
    <w:rsid w:val="00F778F5"/>
    <w:rsid w:val="00F8124B"/>
    <w:rsid w:val="00F84594"/>
    <w:rsid w:val="00F924C4"/>
    <w:rsid w:val="00F92592"/>
    <w:rsid w:val="00FA15D0"/>
    <w:rsid w:val="00FB3C45"/>
    <w:rsid w:val="00FB5D26"/>
    <w:rsid w:val="00FB68AC"/>
    <w:rsid w:val="00FC08F4"/>
    <w:rsid w:val="00FC0BE1"/>
    <w:rsid w:val="00FC11DF"/>
    <w:rsid w:val="00FC4034"/>
    <w:rsid w:val="00FC60FA"/>
    <w:rsid w:val="00FC72CF"/>
    <w:rsid w:val="00FE1519"/>
    <w:rsid w:val="00FE3ABE"/>
    <w:rsid w:val="00FE6252"/>
    <w:rsid w:val="00FE7A4A"/>
    <w:rsid w:val="00FF23E7"/>
    <w:rsid w:val="00FF2E0E"/>
    <w:rsid w:val="00FF62DC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ffc"/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4D440694"/>
  <w15:chartTrackingRefBased/>
  <w15:docId w15:val="{E9C64D34-356A-488D-A271-0885C79BF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4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B3A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B3AB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0B3A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B3ABF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773B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73B31"/>
    <w:rPr>
      <w:rFonts w:ascii="Segoe UI" w:hAnsi="Segoe UI" w:cs="Segoe UI"/>
      <w:sz w:val="18"/>
      <w:szCs w:val="18"/>
    </w:rPr>
  </w:style>
  <w:style w:type="paragraph" w:styleId="Aufzhlungszeichen">
    <w:name w:val="List Bullet"/>
    <w:basedOn w:val="Standard"/>
    <w:rsid w:val="006825C2"/>
    <w:pPr>
      <w:numPr>
        <w:numId w:val="8"/>
      </w:numPr>
      <w:contextualSpacing/>
    </w:pPr>
  </w:style>
  <w:style w:type="paragraph" w:styleId="Listenabsatz">
    <w:name w:val="List Paragraph"/>
    <w:basedOn w:val="Standard"/>
    <w:uiPriority w:val="34"/>
    <w:qFormat/>
    <w:rsid w:val="001A1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09EFA-4DC2-4E53-9418-4571FDBB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3D214722.dotm</Template>
  <TotalTime>0</TotalTime>
  <Pages>8</Pages>
  <Words>632</Words>
  <Characters>4000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2 Stunden Erklärungen</vt:lpstr>
      <vt:lpstr>2 Stunden Erklärungen</vt:lpstr>
    </vt:vector>
  </TitlesOfParts>
  <Company>prov.bz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Stunden Erklärungen</dc:title>
  <dc:subject/>
  <dc:creator>Stefan Kontschieder</dc:creator>
  <cp:keywords/>
  <dc:description/>
  <cp:lastModifiedBy>Kontschieder, Stefan</cp:lastModifiedBy>
  <cp:revision>39</cp:revision>
  <cp:lastPrinted>2017-06-20T12:43:00Z</cp:lastPrinted>
  <dcterms:created xsi:type="dcterms:W3CDTF">2017-06-30T12:34:00Z</dcterms:created>
  <dcterms:modified xsi:type="dcterms:W3CDTF">2017-07-06T13:18:00Z</dcterms:modified>
</cp:coreProperties>
</file>